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9C802" w14:textId="66C1E32B" w:rsidR="00DB0AA4" w:rsidRDefault="00DB0AA4">
      <w:pPr>
        <w:spacing w:line="240" w:lineRule="auto"/>
        <w:jc w:val="left"/>
        <w:rPr>
          <w:lang w:eastAsia="zh-CN"/>
        </w:rPr>
      </w:pPr>
    </w:p>
    <w:p w14:paraId="55128C31" w14:textId="60B029A1" w:rsidR="001E0B79" w:rsidRPr="00F9667A" w:rsidRDefault="001E0B79" w:rsidP="001E0B79">
      <w:pPr>
        <w:pStyle w:val="MDPI12title"/>
        <w:rPr>
          <w:color w:val="auto"/>
        </w:rPr>
      </w:pPr>
      <w:r>
        <w:rPr>
          <w:color w:val="auto"/>
        </w:rPr>
        <w:t xml:space="preserve">Supplementary material: </w:t>
      </w:r>
      <w:r w:rsidRPr="00F9667A">
        <w:rPr>
          <w:color w:val="auto"/>
        </w:rPr>
        <w:t xml:space="preserve">Genomic Characterization of the Genus </w:t>
      </w:r>
      <w:proofErr w:type="spellStart"/>
      <w:r w:rsidRPr="00F9667A">
        <w:rPr>
          <w:i/>
          <w:color w:val="auto"/>
        </w:rPr>
        <w:t>Nairovirus</w:t>
      </w:r>
      <w:proofErr w:type="spellEnd"/>
      <w:r w:rsidRPr="00F9667A">
        <w:rPr>
          <w:color w:val="auto"/>
        </w:rPr>
        <w:t xml:space="preserve"> (Family </w:t>
      </w:r>
      <w:proofErr w:type="spellStart"/>
      <w:r w:rsidRPr="00F9667A">
        <w:rPr>
          <w:i/>
          <w:color w:val="auto"/>
        </w:rPr>
        <w:t>Bunyaviridae</w:t>
      </w:r>
      <w:proofErr w:type="spellEnd"/>
      <w:r w:rsidRPr="00F9667A">
        <w:rPr>
          <w:color w:val="auto"/>
        </w:rPr>
        <w:t>)</w:t>
      </w:r>
    </w:p>
    <w:p w14:paraId="4399070C" w14:textId="77777777" w:rsidR="001E0B79" w:rsidRPr="00AA3540" w:rsidRDefault="001E0B79" w:rsidP="001E0B79">
      <w:pPr>
        <w:pStyle w:val="MDPI13authornames"/>
        <w:rPr>
          <w:color w:val="auto"/>
        </w:rPr>
      </w:pPr>
      <w:r w:rsidRPr="00AA3540">
        <w:rPr>
          <w:color w:val="auto"/>
        </w:rPr>
        <w:t xml:space="preserve">Jens H. Kuhn </w:t>
      </w:r>
      <w:r w:rsidRPr="00AA3540">
        <w:rPr>
          <w:color w:val="auto"/>
          <w:vertAlign w:val="superscript"/>
        </w:rPr>
        <w:t>1</w:t>
      </w:r>
      <w:r w:rsidRPr="00AA3540">
        <w:rPr>
          <w:color w:val="auto"/>
        </w:rPr>
        <w:t xml:space="preserve">, Michael R. Wiley </w:t>
      </w:r>
      <w:r w:rsidRPr="00AA3540">
        <w:rPr>
          <w:color w:val="auto"/>
          <w:vertAlign w:val="superscript"/>
        </w:rPr>
        <w:t>2</w:t>
      </w:r>
      <w:r w:rsidRPr="00AA3540">
        <w:rPr>
          <w:color w:val="auto"/>
        </w:rPr>
        <w:t xml:space="preserve">, Sergio E. Rodriguez </w:t>
      </w:r>
      <w:r w:rsidRPr="00AA3540">
        <w:rPr>
          <w:color w:val="auto"/>
          <w:vertAlign w:val="superscript"/>
        </w:rPr>
        <w:t>3</w:t>
      </w:r>
      <w:r w:rsidRPr="00AA3540">
        <w:rPr>
          <w:color w:val="auto"/>
        </w:rPr>
        <w:t xml:space="preserve">, </w:t>
      </w:r>
      <w:proofErr w:type="spellStart"/>
      <w:r w:rsidRPr="00AA3540">
        <w:rPr>
          <w:color w:val="auto"/>
        </w:rPr>
        <w:t>Yīmíng</w:t>
      </w:r>
      <w:proofErr w:type="spellEnd"/>
      <w:r w:rsidRPr="00AA3540">
        <w:rPr>
          <w:color w:val="auto"/>
        </w:rPr>
        <w:t xml:space="preserve"> </w:t>
      </w:r>
      <w:proofErr w:type="spellStart"/>
      <w:r w:rsidRPr="00AA3540">
        <w:rPr>
          <w:color w:val="auto"/>
        </w:rPr>
        <w:t>Bào</w:t>
      </w:r>
      <w:proofErr w:type="spellEnd"/>
      <w:r w:rsidRPr="00AA3540">
        <w:rPr>
          <w:color w:val="auto"/>
        </w:rPr>
        <w:t xml:space="preserve"> </w:t>
      </w:r>
      <w:r w:rsidRPr="00AA3540">
        <w:rPr>
          <w:color w:val="auto"/>
          <w:vertAlign w:val="superscript"/>
        </w:rPr>
        <w:t>4</w:t>
      </w:r>
      <w:r w:rsidRPr="00AA3540">
        <w:rPr>
          <w:color w:val="auto"/>
        </w:rPr>
        <w:t xml:space="preserve">, Karla Prieto </w:t>
      </w:r>
      <w:r w:rsidRPr="00AA3540">
        <w:rPr>
          <w:color w:val="auto"/>
          <w:vertAlign w:val="superscript"/>
        </w:rPr>
        <w:t>2</w:t>
      </w:r>
      <w:r w:rsidRPr="00AA3540">
        <w:rPr>
          <w:color w:val="auto"/>
        </w:rPr>
        <w:t xml:space="preserve">, </w:t>
      </w:r>
      <w:r w:rsidRPr="00AA3540">
        <w:rPr>
          <w:color w:val="auto"/>
        </w:rPr>
        <w:br/>
        <w:t xml:space="preserve">Amelia P. A. </w:t>
      </w:r>
      <w:proofErr w:type="spellStart"/>
      <w:r w:rsidRPr="00AA3540">
        <w:rPr>
          <w:color w:val="auto"/>
        </w:rPr>
        <w:t>Travassos</w:t>
      </w:r>
      <w:proofErr w:type="spellEnd"/>
      <w:r w:rsidRPr="00AA3540">
        <w:rPr>
          <w:color w:val="auto"/>
        </w:rPr>
        <w:t xml:space="preserve"> da Rosa </w:t>
      </w:r>
      <w:r w:rsidRPr="00AA3540">
        <w:rPr>
          <w:color w:val="auto"/>
          <w:vertAlign w:val="superscript"/>
        </w:rPr>
        <w:t>3</w:t>
      </w:r>
      <w:r w:rsidRPr="00AA3540">
        <w:rPr>
          <w:color w:val="auto"/>
        </w:rPr>
        <w:t xml:space="preserve">, Hilda Guzman </w:t>
      </w:r>
      <w:r w:rsidRPr="00AA3540">
        <w:rPr>
          <w:color w:val="auto"/>
          <w:vertAlign w:val="superscript"/>
        </w:rPr>
        <w:t>3</w:t>
      </w:r>
      <w:r w:rsidRPr="00AA3540">
        <w:rPr>
          <w:color w:val="auto"/>
        </w:rPr>
        <w:t xml:space="preserve">, </w:t>
      </w:r>
      <w:proofErr w:type="spellStart"/>
      <w:r w:rsidRPr="00AA3540">
        <w:rPr>
          <w:color w:val="auto"/>
        </w:rPr>
        <w:t>Nazir</w:t>
      </w:r>
      <w:proofErr w:type="spellEnd"/>
      <w:r w:rsidRPr="00AA3540">
        <w:rPr>
          <w:color w:val="auto"/>
        </w:rPr>
        <w:t xml:space="preserve"> </w:t>
      </w:r>
      <w:proofErr w:type="spellStart"/>
      <w:r w:rsidRPr="00AA3540">
        <w:rPr>
          <w:color w:val="auto"/>
        </w:rPr>
        <w:t>Savji</w:t>
      </w:r>
      <w:proofErr w:type="spellEnd"/>
      <w:r w:rsidRPr="00AA3540">
        <w:rPr>
          <w:color w:val="auto"/>
        </w:rPr>
        <w:t xml:space="preserve"> </w:t>
      </w:r>
      <w:r w:rsidRPr="00AA3540">
        <w:rPr>
          <w:color w:val="auto"/>
          <w:vertAlign w:val="superscript"/>
        </w:rPr>
        <w:t>5</w:t>
      </w:r>
      <w:r w:rsidRPr="00AA3540">
        <w:rPr>
          <w:color w:val="auto"/>
        </w:rPr>
        <w:t xml:space="preserve">, Jason T. Ladner </w:t>
      </w:r>
      <w:r w:rsidRPr="00AA3540">
        <w:rPr>
          <w:color w:val="auto"/>
          <w:vertAlign w:val="superscript"/>
        </w:rPr>
        <w:t>2</w:t>
      </w:r>
      <w:r w:rsidRPr="00AA3540">
        <w:rPr>
          <w:color w:val="auto"/>
        </w:rPr>
        <w:t xml:space="preserve">, </w:t>
      </w:r>
      <w:r w:rsidRPr="00AA3540">
        <w:rPr>
          <w:color w:val="auto"/>
        </w:rPr>
        <w:br/>
        <w:t xml:space="preserve">Robert B. </w:t>
      </w:r>
      <w:proofErr w:type="spellStart"/>
      <w:r w:rsidRPr="00AA3540">
        <w:rPr>
          <w:color w:val="auto"/>
        </w:rPr>
        <w:t>Tesh</w:t>
      </w:r>
      <w:proofErr w:type="spellEnd"/>
      <w:r w:rsidRPr="00AA3540">
        <w:rPr>
          <w:color w:val="auto"/>
        </w:rPr>
        <w:t xml:space="preserve"> </w:t>
      </w:r>
      <w:r w:rsidRPr="00AA3540">
        <w:rPr>
          <w:color w:val="auto"/>
          <w:vertAlign w:val="superscript"/>
        </w:rPr>
        <w:t>3</w:t>
      </w:r>
      <w:r w:rsidRPr="00AA3540">
        <w:rPr>
          <w:color w:val="auto"/>
        </w:rPr>
        <w:t xml:space="preserve">, Jiro Wada </w:t>
      </w:r>
      <w:r w:rsidRPr="00AA3540">
        <w:rPr>
          <w:color w:val="auto"/>
          <w:vertAlign w:val="superscript"/>
        </w:rPr>
        <w:t>1</w:t>
      </w:r>
      <w:r w:rsidRPr="00AA3540">
        <w:rPr>
          <w:color w:val="auto"/>
        </w:rPr>
        <w:t xml:space="preserve">, Peter B. </w:t>
      </w:r>
      <w:proofErr w:type="spellStart"/>
      <w:r w:rsidRPr="00AA3540">
        <w:rPr>
          <w:color w:val="auto"/>
        </w:rPr>
        <w:t>Jahrling</w:t>
      </w:r>
      <w:proofErr w:type="spellEnd"/>
      <w:r w:rsidRPr="00AA3540">
        <w:rPr>
          <w:color w:val="auto"/>
        </w:rPr>
        <w:t xml:space="preserve"> </w:t>
      </w:r>
      <w:r w:rsidRPr="00AA3540">
        <w:rPr>
          <w:color w:val="auto"/>
          <w:vertAlign w:val="superscript"/>
        </w:rPr>
        <w:t>1</w:t>
      </w:r>
      <w:r w:rsidRPr="00AA3540">
        <w:rPr>
          <w:color w:val="auto"/>
        </w:rPr>
        <w:t xml:space="preserve">, Dennis A. </w:t>
      </w:r>
      <w:proofErr w:type="spellStart"/>
      <w:r w:rsidRPr="00AA3540">
        <w:rPr>
          <w:color w:val="auto"/>
        </w:rPr>
        <w:t>Bente</w:t>
      </w:r>
      <w:proofErr w:type="spellEnd"/>
      <w:r w:rsidRPr="00AA3540">
        <w:rPr>
          <w:color w:val="auto"/>
        </w:rPr>
        <w:t xml:space="preserve"> </w:t>
      </w:r>
      <w:r w:rsidRPr="00AA3540">
        <w:rPr>
          <w:color w:val="auto"/>
          <w:vertAlign w:val="superscript"/>
        </w:rPr>
        <w:t>3</w:t>
      </w:r>
      <w:r w:rsidRPr="00AA3540">
        <w:rPr>
          <w:color w:val="auto"/>
        </w:rPr>
        <w:t xml:space="preserve"> and Gustavo Palacios </w:t>
      </w:r>
      <w:r w:rsidRPr="00AA3540">
        <w:rPr>
          <w:color w:val="auto"/>
          <w:vertAlign w:val="superscript"/>
        </w:rPr>
        <w:t>2,</w:t>
      </w:r>
      <w:r w:rsidRPr="00AA3540">
        <w:rPr>
          <w:color w:val="auto"/>
        </w:rPr>
        <w:t>*</w:t>
      </w:r>
    </w:p>
    <w:p w14:paraId="72407938" w14:textId="77777777" w:rsidR="001E0B79" w:rsidRDefault="001E0B79">
      <w:pPr>
        <w:spacing w:line="240" w:lineRule="auto"/>
        <w:jc w:val="left"/>
        <w:rPr>
          <w:lang w:eastAsia="zh-CN"/>
        </w:rPr>
      </w:pPr>
    </w:p>
    <w:p w14:paraId="5A87D773" w14:textId="2AA76193" w:rsidR="00DB0AA4" w:rsidRDefault="00DB0AA4" w:rsidP="00DB0AA4">
      <w:pPr>
        <w:pStyle w:val="MDPI52figure"/>
      </w:pPr>
      <w:r>
        <w:rPr>
          <w:noProof/>
          <w:lang w:val="de-CH" w:eastAsia="de-CH" w:bidi="ar-SA"/>
        </w:rPr>
        <w:drawing>
          <wp:inline distT="0" distB="0" distL="0" distR="0" wp14:anchorId="72571ED7" wp14:editId="76DAC097">
            <wp:extent cx="5025430" cy="42481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s R1_Page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12663" r="4056" b="28235"/>
                    <a:stretch/>
                  </pic:blipFill>
                  <pic:spPr bwMode="auto">
                    <a:xfrm>
                      <a:off x="0" y="0"/>
                      <a:ext cx="5043669" cy="426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8BFF5" w14:textId="77777777" w:rsidR="001E0B79" w:rsidRPr="001E0B79" w:rsidRDefault="001E0B79" w:rsidP="001E0B79">
      <w:pPr>
        <w:pStyle w:val="MDPI51figurecaption"/>
      </w:pPr>
      <w:r w:rsidRPr="001E0B79">
        <w:rPr>
          <w:b/>
        </w:rPr>
        <w:t>Figure S1</w:t>
      </w:r>
      <w:r w:rsidRPr="001E0B79">
        <w:t>: S7-1 Domain A</w:t>
      </w:r>
      <w:bookmarkStart w:id="0" w:name="_GoBack"/>
      <w:bookmarkEnd w:id="0"/>
    </w:p>
    <w:p w14:paraId="64F317A8" w14:textId="5344EBF9" w:rsidR="00DB0AA4" w:rsidRDefault="00DB0AA4" w:rsidP="00DB0AA4">
      <w:pPr>
        <w:pStyle w:val="MDPI52figure"/>
      </w:pPr>
      <w:r>
        <w:rPr>
          <w:noProof/>
          <w:lang w:val="de-CH" w:eastAsia="de-CH" w:bidi="ar-SA"/>
        </w:rPr>
        <w:lastRenderedPageBreak/>
        <w:drawing>
          <wp:inline distT="0" distB="0" distL="0" distR="0" wp14:anchorId="161D90DE" wp14:editId="4C0766E7">
            <wp:extent cx="4884009" cy="36478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s R1_Page_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b="29981"/>
                    <a:stretch/>
                  </pic:blipFill>
                  <pic:spPr bwMode="auto">
                    <a:xfrm>
                      <a:off x="0" y="0"/>
                      <a:ext cx="4887099" cy="365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5FE0D" w14:textId="77777777" w:rsidR="001E0B79" w:rsidRDefault="001E0B79" w:rsidP="001E0B79">
      <w:pPr>
        <w:pStyle w:val="MDPI51figurecaption"/>
      </w:pPr>
      <w:r w:rsidRPr="00DB0AA4">
        <w:rPr>
          <w:b/>
        </w:rPr>
        <w:t>Figure S2:</w:t>
      </w:r>
      <w:r>
        <w:t xml:space="preserve"> S7-2 OTU</w:t>
      </w:r>
    </w:p>
    <w:p w14:paraId="143474D4" w14:textId="358E8F18" w:rsidR="00DB0AA4" w:rsidRDefault="00DB0AA4" w:rsidP="00DB0AA4">
      <w:pPr>
        <w:pStyle w:val="MDPI52figure"/>
      </w:pPr>
      <w:r>
        <w:rPr>
          <w:noProof/>
          <w:lang w:val="de-CH" w:eastAsia="de-CH" w:bidi="ar-SA"/>
        </w:rPr>
        <w:drawing>
          <wp:inline distT="0" distB="0" distL="0" distR="0" wp14:anchorId="39146509" wp14:editId="0DC33C2D">
            <wp:extent cx="5626429" cy="338522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s R1_Page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1" b="42008"/>
                    <a:stretch/>
                  </pic:blipFill>
                  <pic:spPr bwMode="auto">
                    <a:xfrm>
                      <a:off x="0" y="0"/>
                      <a:ext cx="5626735" cy="338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2FCA7" w14:textId="32245F84" w:rsidR="00DB0AA4" w:rsidRPr="001E0B79" w:rsidRDefault="001E0B79" w:rsidP="001E0B79">
      <w:pPr>
        <w:pStyle w:val="MDPI51figurecaption"/>
      </w:pPr>
      <w:r>
        <w:rPr>
          <w:b/>
        </w:rPr>
        <w:t xml:space="preserve">Figure S3: </w:t>
      </w:r>
      <w:r w:rsidRPr="00DB0AA4">
        <w:t>S7-3 Domain B</w:t>
      </w:r>
    </w:p>
    <w:p w14:paraId="7B9983DF" w14:textId="0DC96F84" w:rsidR="00DB0AA4" w:rsidRDefault="00DB0AA4" w:rsidP="00DB0AA4">
      <w:pPr>
        <w:pStyle w:val="MDPI52figure"/>
      </w:pPr>
      <w:r>
        <w:rPr>
          <w:noProof/>
          <w:lang w:val="de-CH" w:eastAsia="de-CH" w:bidi="ar-SA"/>
        </w:rPr>
        <w:lastRenderedPageBreak/>
        <w:drawing>
          <wp:inline distT="0" distB="0" distL="0" distR="0" wp14:anchorId="03C7DCD2" wp14:editId="1C167FFB">
            <wp:extent cx="5626404" cy="38035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s R1_Page_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8" b="35878"/>
                    <a:stretch/>
                  </pic:blipFill>
                  <pic:spPr bwMode="auto">
                    <a:xfrm>
                      <a:off x="0" y="0"/>
                      <a:ext cx="5626735" cy="380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F1374" w14:textId="77777777" w:rsidR="00F83BA2" w:rsidRDefault="00F83BA2" w:rsidP="00DB0AA4">
      <w:pPr>
        <w:pStyle w:val="MDPI52figure"/>
      </w:pPr>
    </w:p>
    <w:p w14:paraId="18592D68" w14:textId="77777777" w:rsidR="001E0B79" w:rsidRDefault="001E0B79" w:rsidP="001E0B79">
      <w:pPr>
        <w:pStyle w:val="MDPI51figurecaption"/>
      </w:pPr>
      <w:r>
        <w:rPr>
          <w:b/>
        </w:rPr>
        <w:t xml:space="preserve">Figure S4: </w:t>
      </w:r>
      <w:r w:rsidRPr="00DB0AA4">
        <w:t>S7-4 Domain C</w:t>
      </w:r>
    </w:p>
    <w:p w14:paraId="5C4A5B4C" w14:textId="77777777" w:rsidR="001E0B79" w:rsidRDefault="001E0B79" w:rsidP="001E0B79">
      <w:pPr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noProof/>
          <w:sz w:val="20"/>
          <w:lang w:val="de-CH" w:eastAsia="de-CH"/>
        </w:rPr>
        <w:drawing>
          <wp:inline distT="0" distB="0" distL="0" distR="0" wp14:anchorId="2B9D67CC" wp14:editId="50A3DA3F">
            <wp:extent cx="5626403" cy="1887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s R1_Page_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0" b="62191"/>
                    <a:stretch/>
                  </pic:blipFill>
                  <pic:spPr bwMode="auto">
                    <a:xfrm>
                      <a:off x="0" y="0"/>
                      <a:ext cx="5626735" cy="188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0EBDB" w14:textId="77777777" w:rsidR="001E0B79" w:rsidRPr="00F83BA2" w:rsidRDefault="001E0B79" w:rsidP="001E0B79">
      <w:pPr>
        <w:pStyle w:val="MDPI51figurecaption"/>
      </w:pPr>
      <w:r w:rsidRPr="00F83BA2">
        <w:rPr>
          <w:b/>
        </w:rPr>
        <w:t>Figure S5:</w:t>
      </w:r>
      <w:r w:rsidRPr="00F83BA2">
        <w:t xml:space="preserve"> S7-5 Domain D</w:t>
      </w:r>
    </w:p>
    <w:p w14:paraId="4E3325D4" w14:textId="7C09A481" w:rsidR="001E0B79" w:rsidRDefault="001E0B79" w:rsidP="00584890">
      <w:pPr>
        <w:rPr>
          <w:rFonts w:ascii="Palatino Linotype" w:hAnsi="Palatino Linotype"/>
          <w:b/>
          <w:sz w:val="20"/>
        </w:rPr>
      </w:pPr>
    </w:p>
    <w:p w14:paraId="18F8E027" w14:textId="1EBBF23D" w:rsidR="001E0B79" w:rsidRDefault="001E0B79" w:rsidP="001E0B79">
      <w:pPr>
        <w:rPr>
          <w:rFonts w:ascii="Palatino Linotype" w:hAnsi="Palatino Linotype"/>
          <w:sz w:val="20"/>
        </w:rPr>
      </w:pPr>
    </w:p>
    <w:p w14:paraId="2B48DF3C" w14:textId="77777777" w:rsidR="00F83BA2" w:rsidRPr="001E0B79" w:rsidRDefault="00F83BA2" w:rsidP="001E0B79">
      <w:pPr>
        <w:rPr>
          <w:rFonts w:ascii="Palatino Linotype" w:hAnsi="Palatino Linotype"/>
          <w:sz w:val="20"/>
        </w:rPr>
        <w:sectPr w:rsidR="00F83BA2" w:rsidRPr="001E0B79" w:rsidSect="00DB0A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3" w:h="16834" w:code="9"/>
          <w:pgMar w:top="1411" w:right="1526" w:bottom="1080" w:left="1526" w:header="1022" w:footer="850" w:gutter="0"/>
          <w:pgNumType w:start="1"/>
          <w:cols w:space="397"/>
          <w:noEndnote/>
          <w:titlePg/>
          <w:docGrid w:linePitch="326"/>
        </w:sectPr>
      </w:pPr>
    </w:p>
    <w:p w14:paraId="429AE2CC" w14:textId="39E47A5B" w:rsidR="00584890" w:rsidRPr="001E0B79" w:rsidRDefault="00584890" w:rsidP="001E0B79">
      <w:pPr>
        <w:pStyle w:val="MDPI41tablecaption"/>
      </w:pPr>
      <w:r w:rsidRPr="00F83BA2">
        <w:rPr>
          <w:b/>
        </w:rPr>
        <w:lastRenderedPageBreak/>
        <w:t xml:space="preserve">Table </w:t>
      </w:r>
      <w:r w:rsidR="00AE28F3" w:rsidRPr="00F83BA2">
        <w:rPr>
          <w:b/>
        </w:rPr>
        <w:t>S</w:t>
      </w:r>
      <w:r w:rsidRPr="00F83BA2">
        <w:rPr>
          <w:b/>
        </w:rPr>
        <w:t>1.</w:t>
      </w:r>
      <w:r w:rsidRPr="00F83BA2">
        <w:t xml:space="preserve"> </w:t>
      </w:r>
      <w:proofErr w:type="spellStart"/>
      <w:r w:rsidR="00340C6C" w:rsidRPr="00F83BA2">
        <w:t>Nairovirus</w:t>
      </w:r>
      <w:proofErr w:type="spellEnd"/>
      <w:r w:rsidR="00340C6C" w:rsidRPr="00F83BA2">
        <w:t xml:space="preserve"> and </w:t>
      </w:r>
      <w:proofErr w:type="spellStart"/>
      <w:r w:rsidR="00340C6C" w:rsidRPr="00F83BA2">
        <w:t>nairo</w:t>
      </w:r>
      <w:proofErr w:type="spellEnd"/>
      <w:r w:rsidR="00340C6C" w:rsidRPr="00F83BA2">
        <w:t>-like viruses and their deduced relationships prior to this study</w:t>
      </w:r>
      <w:r w:rsidRPr="00F83BA2">
        <w:t xml:space="preserve"> </w:t>
      </w:r>
      <w:r w:rsidR="00F73FBD" w:rsidRPr="00F83BA2">
        <w:t xml:space="preserve">(based </w:t>
      </w:r>
      <w:r w:rsidR="006279E0" w:rsidRPr="00F83BA2">
        <w:t xml:space="preserve">in part </w:t>
      </w:r>
      <w:r w:rsidR="00F73FBD" w:rsidRPr="001E0B79">
        <w:t xml:space="preserve">on </w:t>
      </w:r>
      <w:r w:rsidR="00F42440" w:rsidRPr="001E0B79">
        <w:fldChar w:fldCharType="begin">
          <w:fldData xml:space="preserve">PjxzdHlsZSBmYWNlPSJub3JtYWwiIGZvbnQ9ImRlZmF1bHQiIGNoYXJzZXQ9IjIwNCIgc2l6ZT0i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</w:fldData>
        </w:fldChar>
      </w:r>
      <w:r w:rsidR="00A85ADF" w:rsidRPr="001E0B79">
        <w:instrText xml:space="preserve"> ADDIN EN.CITE </w:instrText>
      </w:r>
      <w:r w:rsidR="00A85ADF" w:rsidRPr="001E0B79">
        <w:fldChar w:fldCharType="begin">
          <w:fldData xml:space="preserve">PEVuZE5vdGU+PENpdGU+PEF1dGhvcj5QbHl1c25pbjwvQXV0aG9yPjxZZWFyPjIwMTE8L1llYXI+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==
</w:fldData>
        </w:fldChar>
      </w:r>
      <w:r w:rsidR="00A85ADF" w:rsidRPr="001E0B79">
        <w:instrText xml:space="preserve"> ADDIN EN.CITE.DATA </w:instrText>
      </w:r>
      <w:r w:rsidR="00A85ADF" w:rsidRPr="001E0B79">
        <w:fldChar w:fldCharType="end"/>
      </w:r>
      <w:r w:rsidR="00A85ADF" w:rsidRPr="001E0B79">
        <w:fldChar w:fldCharType="begin">
          <w:fldData xml:space="preserve">c2l6ZT0iMTAwJSI+IDwvc3R5bGU+PHN0eWxlIGZhY2U9Im5vcm1hbCIgZm9udD0iZGVmYXVsdCIg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==
</w:fldData>
        </w:fldChar>
      </w:r>
      <w:r w:rsidR="00A85ADF" w:rsidRPr="001E0B79">
        <w:instrText xml:space="preserve"> ADDIN EN.CITE.DATA </w:instrText>
      </w:r>
      <w:r w:rsidR="00A85ADF" w:rsidRPr="001E0B79">
        <w:fldChar w:fldCharType="end"/>
      </w:r>
      <w:r w:rsidR="00A85ADF" w:rsidRPr="001E0B79">
        <w:fldChar w:fldCharType="begin">
          <w:fldData xml:space="preserve">PjxzdHlsZSBmYWNlPSJub3JtYWwiIGZvbnQ9ImRlZmF1bHQiIGNoYXJzZXQ9IjIwNCIgc2l6ZT0i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</w:fldData>
        </w:fldChar>
      </w:r>
      <w:r w:rsidR="00A85ADF" w:rsidRPr="001E0B79">
        <w:instrText xml:space="preserve"> ADDIN EN.CITE.DATA </w:instrText>
      </w:r>
      <w:r w:rsidR="00A85ADF" w:rsidRPr="001E0B79">
        <w:fldChar w:fldCharType="end"/>
      </w:r>
      <w:r w:rsidR="00F42440" w:rsidRPr="001E0B79">
        <w:fldChar w:fldCharType="separate"/>
      </w:r>
      <w:r w:rsidR="005D31EC" w:rsidRPr="001E0B79">
        <w:t>[</w:t>
      </w:r>
      <w:hyperlink w:anchor="_ENREF_1" w:tooltip="Plyusnin, 2011 #2" w:history="1">
        <w:r w:rsidR="005D31EC" w:rsidRPr="001E0B79">
          <w:rPr>
            <w:rStyle w:val="Hyperlink"/>
            <w:color w:val="000000"/>
            <w:u w:val="none"/>
          </w:rPr>
          <w:t>1</w:t>
        </w:r>
        <w:r w:rsidR="001E0B79" w:rsidRPr="001E0B79">
          <w:rPr>
            <w:rStyle w:val="Hyperlink"/>
            <w:color w:val="000000"/>
            <w:u w:val="none"/>
          </w:rPr>
          <w:t>‒</w:t>
        </w:r>
        <w:r w:rsidR="005D31EC" w:rsidRPr="001E0B79">
          <w:rPr>
            <w:rStyle w:val="Hyperlink"/>
            <w:color w:val="000000"/>
            <w:u w:val="none"/>
          </w:rPr>
          <w:t>23</w:t>
        </w:r>
      </w:hyperlink>
      <w:r w:rsidR="005D31EC" w:rsidRPr="001E0B79">
        <w:t>]</w:t>
      </w:r>
      <w:r w:rsidR="00F42440" w:rsidRPr="001E0B79">
        <w:fldChar w:fldCharType="end"/>
      </w:r>
      <w:r w:rsidR="008E4F72" w:rsidRPr="001E0B79">
        <w:t>)</w:t>
      </w:r>
      <w:r w:rsidR="009F10F3" w:rsidRPr="001E0B79">
        <w:t>.</w:t>
      </w:r>
      <w:r w:rsidR="00F033E8" w:rsidRPr="00F83BA2">
        <w:t xml:space="preserve"> </w:t>
      </w:r>
      <w:proofErr w:type="gramStart"/>
      <w:r w:rsidR="00F033E8" w:rsidRPr="00F83BA2">
        <w:t>a</w:t>
      </w:r>
      <w:proofErr w:type="gramEnd"/>
      <w:r w:rsidR="00F033E8" w:rsidRPr="00F83BA2">
        <w:t xml:space="preserve"> Genomic segments are representative </w:t>
      </w:r>
      <w:r w:rsidR="0072740E" w:rsidRPr="00F83BA2">
        <w:t>c</w:t>
      </w:r>
      <w:r w:rsidR="00F033E8" w:rsidRPr="00F83BA2">
        <w:t xml:space="preserve">omplete or </w:t>
      </w:r>
      <w:r w:rsidR="0072740E" w:rsidRPr="00F83BA2">
        <w:t>c</w:t>
      </w:r>
      <w:r w:rsidR="00F033E8" w:rsidRPr="00F83BA2">
        <w:t>oding-</w:t>
      </w:r>
      <w:r w:rsidR="0072740E" w:rsidRPr="00F83BA2">
        <w:t>c</w:t>
      </w:r>
      <w:r w:rsidR="00F033E8" w:rsidRPr="00F83BA2">
        <w:t xml:space="preserve">omplete </w:t>
      </w:r>
      <w:r w:rsidR="006A12BD" w:rsidRPr="00F83BA2">
        <w:t>s</w:t>
      </w:r>
      <w:r w:rsidR="00F033E8" w:rsidRPr="00F83BA2">
        <w:t>equences</w:t>
      </w:r>
      <w:r w:rsidR="00AE28F3" w:rsidRPr="00F83BA2">
        <w:t>. NK, not known; NR, not recorded; TBD, to be determined.</w:t>
      </w:r>
    </w:p>
    <w:tbl>
      <w:tblPr>
        <w:tblW w:w="1505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600"/>
        <w:gridCol w:w="3150"/>
        <w:gridCol w:w="2650"/>
        <w:gridCol w:w="2401"/>
      </w:tblGrid>
      <w:tr w:rsidR="00553F85" w:rsidRPr="001E0B79" w14:paraId="21FEAE1C" w14:textId="77777777" w:rsidTr="00571275">
        <w:trPr>
          <w:trHeight w:val="871"/>
        </w:trPr>
        <w:tc>
          <w:tcPr>
            <w:tcW w:w="3256" w:type="dxa"/>
            <w:shd w:val="clear" w:color="auto" w:fill="auto"/>
          </w:tcPr>
          <w:p w14:paraId="4AFB7F6E" w14:textId="4CDC3F35" w:rsidR="00553F85" w:rsidRPr="001E0B79" w:rsidRDefault="00553F85" w:rsidP="007629D2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  <w:proofErr w:type="spellStart"/>
            <w:r w:rsidRPr="001E0B79">
              <w:rPr>
                <w:rFonts w:ascii="Palatino Linotype" w:hAnsi="Palatino Linotype"/>
                <w:b/>
                <w:sz w:val="20"/>
              </w:rPr>
              <w:t>Nairovirus</w:t>
            </w:r>
            <w:proofErr w:type="spellEnd"/>
            <w:r w:rsidRPr="001E0B79">
              <w:rPr>
                <w:rFonts w:ascii="Palatino Linotype" w:hAnsi="Palatino Linotype"/>
                <w:b/>
                <w:sz w:val="20"/>
              </w:rPr>
              <w:t xml:space="preserve"> Species and </w:t>
            </w:r>
            <w:r w:rsidR="009F10F3" w:rsidRPr="001E0B79">
              <w:rPr>
                <w:rFonts w:ascii="Palatino Linotype" w:hAnsi="Palatino Linotype"/>
                <w:b/>
                <w:sz w:val="20"/>
              </w:rPr>
              <w:t>Virus Members (</w:t>
            </w:r>
            <w:r w:rsidRPr="001E0B79">
              <w:rPr>
                <w:rFonts w:ascii="Palatino Linotype" w:hAnsi="Palatino Linotype"/>
                <w:b/>
                <w:sz w:val="20"/>
              </w:rPr>
              <w:t>Abbreviations</w:t>
            </w:r>
            <w:r w:rsidR="009F10F3" w:rsidRPr="001E0B79">
              <w:rPr>
                <w:rFonts w:ascii="Palatino Linotype" w:hAnsi="Palatino Linotype"/>
                <w:b/>
                <w:sz w:val="20"/>
              </w:rPr>
              <w:t>)</w:t>
            </w:r>
          </w:p>
        </w:tc>
        <w:tc>
          <w:tcPr>
            <w:tcW w:w="3600" w:type="dxa"/>
            <w:shd w:val="clear" w:color="auto" w:fill="auto"/>
          </w:tcPr>
          <w:p w14:paraId="2D547834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  <w:r w:rsidRPr="001E0B79">
              <w:rPr>
                <w:rFonts w:ascii="Palatino Linotype" w:hAnsi="Palatino Linotype"/>
                <w:b/>
                <w:sz w:val="20"/>
              </w:rPr>
              <w:t>Virus Vector(s)</w:t>
            </w:r>
          </w:p>
        </w:tc>
        <w:tc>
          <w:tcPr>
            <w:tcW w:w="3150" w:type="dxa"/>
          </w:tcPr>
          <w:p w14:paraId="1C94232E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  <w:r w:rsidRPr="001E0B79">
              <w:rPr>
                <w:rFonts w:ascii="Palatino Linotype" w:hAnsi="Palatino Linotype"/>
                <w:b/>
                <w:sz w:val="20"/>
              </w:rPr>
              <w:t>Virus Vertebrate Host(s)</w:t>
            </w:r>
          </w:p>
        </w:tc>
        <w:tc>
          <w:tcPr>
            <w:tcW w:w="2650" w:type="dxa"/>
          </w:tcPr>
          <w:p w14:paraId="7A166FB4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  <w:r w:rsidRPr="001E0B79">
              <w:rPr>
                <w:rFonts w:ascii="Palatino Linotype" w:hAnsi="Palatino Linotype"/>
                <w:b/>
                <w:sz w:val="20"/>
              </w:rPr>
              <w:t>Human infections</w:t>
            </w:r>
          </w:p>
        </w:tc>
        <w:tc>
          <w:tcPr>
            <w:tcW w:w="2401" w:type="dxa"/>
            <w:shd w:val="clear" w:color="auto" w:fill="auto"/>
          </w:tcPr>
          <w:p w14:paraId="49C83DFB" w14:textId="623CD06A" w:rsidR="00553F85" w:rsidRPr="001E0B79" w:rsidRDefault="00553F85" w:rsidP="00F033E8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  <w:vertAlign w:val="superscript"/>
              </w:rPr>
            </w:pPr>
            <w:r w:rsidRPr="001E0B79">
              <w:rPr>
                <w:rFonts w:ascii="Palatino Linotype" w:hAnsi="Palatino Linotype"/>
                <w:b/>
                <w:sz w:val="20"/>
              </w:rPr>
              <w:t>Genomic Segment Accession Number</w:t>
            </w:r>
            <w:r w:rsidR="002D7367" w:rsidRPr="001E0B79">
              <w:rPr>
                <w:rFonts w:ascii="Palatino Linotype" w:hAnsi="Palatino Linotype"/>
                <w:b/>
                <w:sz w:val="20"/>
              </w:rPr>
              <w:t>s</w:t>
            </w:r>
            <w:r w:rsidRPr="001E0B79">
              <w:rPr>
                <w:rFonts w:ascii="Palatino Linotype" w:hAnsi="Palatino Linotype"/>
                <w:b/>
                <w:sz w:val="20"/>
              </w:rPr>
              <w:t xml:space="preserve"> (</w:t>
            </w:r>
            <w:proofErr w:type="spellStart"/>
            <w:r w:rsidR="00C12B43" w:rsidRPr="001E0B79">
              <w:rPr>
                <w:rFonts w:ascii="Palatino Linotype" w:hAnsi="Palatino Linotype"/>
                <w:b/>
                <w:sz w:val="20"/>
              </w:rPr>
              <w:t>RefSeq</w:t>
            </w:r>
            <w:proofErr w:type="spellEnd"/>
            <w:r w:rsidR="00C12B43" w:rsidRPr="001E0B79">
              <w:rPr>
                <w:rFonts w:ascii="Palatino Linotype" w:hAnsi="Palatino Linotype"/>
                <w:b/>
                <w:sz w:val="20"/>
              </w:rPr>
              <w:t>/</w:t>
            </w:r>
            <w:proofErr w:type="spellStart"/>
            <w:r w:rsidRPr="001E0B79">
              <w:rPr>
                <w:rFonts w:ascii="Palatino Linotype" w:hAnsi="Palatino Linotype"/>
                <w:b/>
                <w:sz w:val="20"/>
              </w:rPr>
              <w:t>GenBank</w:t>
            </w:r>
            <w:proofErr w:type="spellEnd"/>
            <w:r w:rsidRPr="001E0B79">
              <w:rPr>
                <w:rFonts w:ascii="Palatino Linotype" w:hAnsi="Palatino Linotype"/>
                <w:b/>
                <w:sz w:val="20"/>
              </w:rPr>
              <w:t>)</w:t>
            </w:r>
            <w:r w:rsidR="0072740E" w:rsidRPr="001E0B79">
              <w:rPr>
                <w:rFonts w:ascii="Palatino Linotype" w:hAnsi="Palatino Linotype"/>
                <w:b/>
                <w:sz w:val="20"/>
                <w:vertAlign w:val="superscript"/>
              </w:rPr>
              <w:t>a</w:t>
            </w:r>
          </w:p>
        </w:tc>
      </w:tr>
      <w:tr w:rsidR="00553F85" w:rsidRPr="001E0B79" w14:paraId="2FC9B40D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426A3F8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  <w:r w:rsidRPr="001E0B79">
              <w:rPr>
                <w:rFonts w:ascii="Palatino Linotype" w:hAnsi="Palatino Linotype"/>
                <w:b/>
                <w:sz w:val="20"/>
              </w:rPr>
              <w:t>Species</w:t>
            </w:r>
            <w:r w:rsidRPr="001E0B79">
              <w:rPr>
                <w:rFonts w:ascii="Palatino Linotype" w:hAnsi="Palatino Linotype"/>
                <w:b/>
                <w:i/>
                <w:sz w:val="20"/>
              </w:rPr>
              <w:t xml:space="preserve"> Crimean-Congo hemorrhagic fever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20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0114630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627F1D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457586F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48C7B07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</w:rPr>
            </w:pPr>
          </w:p>
        </w:tc>
      </w:tr>
      <w:tr w:rsidR="00553F85" w:rsidRPr="001E0B79" w14:paraId="092D0FF2" w14:textId="77777777" w:rsidTr="005211E5">
        <w:trPr>
          <w:trHeight w:val="340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680D22FF" w14:textId="43A6E48D" w:rsidR="00553F85" w:rsidRPr="001E0B79" w:rsidRDefault="00553F85" w:rsidP="006045DC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Crimean-Congo hemorrhagic fever virus (CCHFV)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5B048D64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Biting midges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Culicoides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sp.)</w:t>
            </w:r>
          </w:p>
          <w:p w14:paraId="58B11FBA" w14:textId="0D36B640" w:rsidR="00842745" w:rsidRPr="001E0B79" w:rsidRDefault="00553F85" w:rsidP="00A85ADF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Alveonasus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lahorensis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persicus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Amblyomma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spp.,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Dermacentor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dagestanicus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D.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marginatus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Haemaphysalis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punctata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Hyalomma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anatolicum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, 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asiaticum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, 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detritum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, </w:t>
            </w:r>
            <w:r w:rsidR="00767A41" w:rsidRPr="001E0B79">
              <w:rPr>
                <w:rFonts w:ascii="Palatino Linotype" w:hAnsi="Palatino Linotype"/>
                <w:i/>
                <w:sz w:val="18"/>
                <w:szCs w:val="18"/>
              </w:rPr>
              <w:t>H. excavatum</w:t>
            </w:r>
            <w:r w:rsidR="00767A41"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="00767A41"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impeltatum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impressum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lusitanicum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marginatum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nitidum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punctatum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truncatum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ricinus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annulatus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R.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bursa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decoloratus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geigyi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microplus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pulchellus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, R.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pumilio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R.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rossicus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R.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sangineus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turanicus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1E1AF9B7" w14:textId="06FA69C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highlight w:val="yellow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Birds, camelids, cattle,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eulipotyphla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 humans, lagomorphs, rodents, sheep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0BEA9E7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Yes: Crimean-Congo hemorrhagic fever</w:t>
            </w:r>
            <w:r w:rsidR="00016C46" w:rsidRPr="001E0B79">
              <w:rPr>
                <w:rFonts w:ascii="Palatino Linotype" w:hAnsi="Palatino Linotype"/>
                <w:sz w:val="18"/>
                <w:szCs w:val="18"/>
              </w:rPr>
              <w:t xml:space="preserve"> (frequently lethal)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42CE5C40" w14:textId="77777777" w:rsidR="00553F85" w:rsidRPr="001E0B79" w:rsidRDefault="001F4FC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NC_005302.1</w:t>
            </w:r>
          </w:p>
          <w:p w14:paraId="01B5EA5B" w14:textId="77777777" w:rsidR="001F4FCE" w:rsidRPr="001E0B79" w:rsidRDefault="001F4FCE" w:rsidP="001F4FCE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NC_005300.2</w:t>
            </w:r>
          </w:p>
          <w:p w14:paraId="3AEC5623" w14:textId="77777777" w:rsidR="001F4FCE" w:rsidRPr="001E0B79" w:rsidRDefault="001F4FCE" w:rsidP="001F4FCE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NC_005301.3</w:t>
            </w:r>
          </w:p>
          <w:p w14:paraId="17B15596" w14:textId="77777777" w:rsidR="001F4FCE" w:rsidRPr="001E0B79" w:rsidRDefault="001F4FC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553F85" w:rsidRPr="001E0B79" w14:paraId="3792F122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20C97016" w14:textId="77777777" w:rsidR="00673A6C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Hazara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(HAZV)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DC62B" w14:textId="77777777" w:rsidR="00673A6C" w:rsidRPr="001E0B79" w:rsidRDefault="00553F85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redikorzevi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9085914" w14:textId="77777777" w:rsidR="00673A6C" w:rsidRPr="001E0B79" w:rsidRDefault="00553F85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Royle’s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mountain voles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</w:t>
            </w:r>
            <w:r w:rsidRPr="001E0B79">
              <w:rPr>
                <w:rFonts w:ascii="Palatino Linotype" w:eastAsia="SimSun" w:hAnsi="Palatino Linotype" w:cs="Arial"/>
                <w:bCs/>
                <w:i/>
                <w:iCs/>
                <w:color w:val="auto"/>
                <w:sz w:val="18"/>
                <w:szCs w:val="18"/>
                <w:lang w:eastAsia="en-US"/>
              </w:rPr>
              <w:t>lticola</w:t>
            </w:r>
            <w:proofErr w:type="spellEnd"/>
            <w:r w:rsidRPr="001E0B79">
              <w:rPr>
                <w:rFonts w:ascii="Palatino Linotype" w:eastAsia="SimSun" w:hAnsi="Palatino Linotype" w:cs="Arial"/>
                <w:bCs/>
                <w:i/>
                <w:iCs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Arial"/>
                <w:bCs/>
                <w:i/>
                <w:iCs/>
                <w:color w:val="auto"/>
                <w:sz w:val="18"/>
                <w:szCs w:val="18"/>
                <w:lang w:eastAsia="en-US"/>
              </w:rPr>
              <w:t>roylei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304E3F0A" w14:textId="77777777" w:rsidR="00673A6C" w:rsidRPr="001E0B79" w:rsidRDefault="00016C46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53641" w14:textId="77777777" w:rsidR="00A83A28" w:rsidRPr="001E0B79" w:rsidRDefault="00A83A28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S: KP406725.1 </w:t>
            </w:r>
          </w:p>
          <w:p w14:paraId="428F2A5D" w14:textId="77777777" w:rsidR="00C12B43" w:rsidRPr="001E0B79" w:rsidRDefault="001F4FC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C12B43" w:rsidRPr="001E0B79">
              <w:rPr>
                <w:rFonts w:ascii="Palatino Linotype" w:hAnsi="Palatino Linotype"/>
                <w:sz w:val="18"/>
                <w:szCs w:val="18"/>
              </w:rPr>
              <w:t>KP406724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095907F5" w14:textId="4FB8B76E" w:rsidR="007629D2" w:rsidRPr="001E0B79" w:rsidRDefault="00A83A28" w:rsidP="00A83A2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KP406723.1</w:t>
            </w:r>
          </w:p>
        </w:tc>
      </w:tr>
      <w:tr w:rsidR="00107219" w:rsidRPr="001E0B79" w14:paraId="7E5DE62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3988DC" w14:textId="77777777" w:rsidR="00107219" w:rsidRPr="001E0B79" w:rsidRDefault="00107219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Tofla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(TFLV)</w:t>
            </w:r>
          </w:p>
          <w:p w14:paraId="09441BCB" w14:textId="77777777" w:rsidR="00107219" w:rsidRPr="001E0B79" w:rsidRDefault="00107219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AF33F" w14:textId="77777777" w:rsidR="00107219" w:rsidRPr="001E0B79" w:rsidRDefault="00107219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>Heamaphysalis</w:t>
            </w:r>
            <w:proofErr w:type="spellEnd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>flava</w:t>
            </w:r>
            <w:proofErr w:type="spellEnd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E0B79">
              <w:rPr>
                <w:rFonts w:ascii="Palatino Linotype" w:eastAsia="SimSun" w:hAnsi="Palatino Linotype" w:cs="Corbel-Bold"/>
                <w:bCs/>
                <w:color w:val="auto"/>
                <w:sz w:val="18"/>
                <w:szCs w:val="18"/>
                <w:lang w:eastAsia="en-US"/>
              </w:rPr>
              <w:t xml:space="preserve">and </w:t>
            </w:r>
            <w:proofErr w:type="spellStart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>Heamaphysalis</w:t>
            </w:r>
            <w:proofErr w:type="spellEnd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rbel-BoldItalic"/>
                <w:bCs/>
                <w:i/>
                <w:iCs/>
                <w:color w:val="auto"/>
                <w:sz w:val="18"/>
                <w:szCs w:val="18"/>
                <w:lang w:eastAsia="en-US"/>
              </w:rPr>
              <w:t>formsensis</w:t>
            </w:r>
            <w:proofErr w:type="spellEnd"/>
            <w:r w:rsidRPr="001E0B79">
              <w:rPr>
                <w:rFonts w:ascii="Palatino Linotype" w:eastAsia="SimSun" w:hAnsi="Palatino Linotype" w:cs="Corbel-BoldItalic"/>
                <w:b/>
                <w:bCs/>
                <w:i/>
                <w:iCs/>
                <w:color w:val="auto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48269B8" w14:textId="77777777" w:rsidR="00107219" w:rsidRPr="001E0B79" w:rsidRDefault="00107219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Rodents?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A1E634D" w14:textId="77777777" w:rsidR="00107219" w:rsidRPr="001E0B79" w:rsidRDefault="00107219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D4684D" w14:textId="77777777" w:rsidR="00107219" w:rsidRPr="001E0B79" w:rsidRDefault="00107219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LC008510.1</w:t>
            </w:r>
          </w:p>
          <w:p w14:paraId="31B217F5" w14:textId="77777777" w:rsidR="00107219" w:rsidRPr="001E0B79" w:rsidRDefault="00107219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LC008511.1</w:t>
            </w:r>
          </w:p>
          <w:p w14:paraId="184DDE82" w14:textId="77777777" w:rsidR="00107219" w:rsidRPr="001E0B79" w:rsidRDefault="00107219" w:rsidP="00107219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LC008512.1</w:t>
            </w:r>
          </w:p>
        </w:tc>
      </w:tr>
    </w:tbl>
    <w:p w14:paraId="16D6CDDF" w14:textId="77777777" w:rsidR="001E0B79" w:rsidRDefault="001E0B79">
      <w:r>
        <w:br w:type="page"/>
      </w:r>
    </w:p>
    <w:tbl>
      <w:tblPr>
        <w:tblW w:w="1505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600"/>
        <w:gridCol w:w="3150"/>
        <w:gridCol w:w="2650"/>
        <w:gridCol w:w="2401"/>
      </w:tblGrid>
      <w:tr w:rsidR="00553F85" w:rsidRPr="001E0B79" w14:paraId="41231962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735390E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>Dera</w:t>
            </w:r>
            <w:proofErr w:type="spellEnd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Ghazi Khan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7EBD2C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5D02E24E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52B0B06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5F6BAEF0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0A0BEE2E" w14:textId="77777777" w:rsidTr="005211E5">
        <w:trPr>
          <w:trHeight w:val="340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7A91A987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Abu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Hammad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(AHV)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41219395" w14:textId="77777777" w:rsidR="00553F85" w:rsidRPr="001E0B79" w:rsidRDefault="00553F85" w:rsidP="0048588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hermanni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40279891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Pigeons?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4A14B98F" w14:textId="77777777" w:rsidR="00553F85" w:rsidRPr="001E0B79" w:rsidRDefault="00016C46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5B01D3F4" w14:textId="7C61E361" w:rsidR="002D7367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57AF2BAC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S. KU343144.1</w:t>
            </w:r>
          </w:p>
          <w:p w14:paraId="65C427CA" w14:textId="762B39B3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KU343143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181F7659" w14:textId="49A49E3B" w:rsidR="00F45BA8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KU343142.1</w:t>
            </w:r>
          </w:p>
        </w:tc>
      </w:tr>
      <w:tr w:rsidR="00553F85" w:rsidRPr="001E0B79" w14:paraId="13C3A89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06BD16E2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Abu Mina virus (AMV)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38A1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streptopelia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31761BE1" w14:textId="77777777" w:rsidR="00553F85" w:rsidRPr="001E0B79" w:rsidRDefault="00E26077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European turtle doves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Streptopelia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turtur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B185A10" w14:textId="77777777" w:rsidR="00553F85" w:rsidRPr="001E0B79" w:rsidRDefault="00016C46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43CAB1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41C408D5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4277CD9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Dera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Ghazi Khan virus (DGKV)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D826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Hyalomma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dromedarii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7B1512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Camelids?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8836942" w14:textId="77777777" w:rsidR="00553F85" w:rsidRPr="001E0B79" w:rsidRDefault="00016C46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02512" w14:textId="525CFA12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0BEB72E7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KU343153.1</w:t>
            </w:r>
          </w:p>
          <w:p w14:paraId="5B7F1715" w14:textId="77777777" w:rsidR="007A752A" w:rsidRPr="001E0B79" w:rsidRDefault="007A752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KU343152.1</w:t>
            </w:r>
          </w:p>
          <w:p w14:paraId="146A0164" w14:textId="4B571C71" w:rsidR="00F45BA8" w:rsidRPr="001E0B79" w:rsidRDefault="00420C1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KU343151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1E0B79" w14:paraId="24604A12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893B35D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Kao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Shuan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(KSV)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4C46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robertsi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FFFD0E0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Night herons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Nycticorax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nycticorax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3FD0E66" w14:textId="77777777" w:rsidR="00553F85" w:rsidRPr="001E0B79" w:rsidRDefault="00016C46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1E1D8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601FF642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D064F96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Pathum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Thani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(PTHV)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27E611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robertsi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3B1D2F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Open-billed storks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Anastomus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ascitans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7F76829" w14:textId="77777777" w:rsidR="00553F85" w:rsidRPr="001E0B79" w:rsidRDefault="00016C46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3AE3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EC3937" w:rsidRPr="001E0B79" w14:paraId="126D9CFA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4537203D" w14:textId="77777777" w:rsidR="00EC3937" w:rsidRPr="001E0B79" w:rsidRDefault="00EC3937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Pretoria virus (PREV)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DC8AF7" w14:textId="77777777" w:rsidR="00EC3937" w:rsidRPr="001E0B79" w:rsidRDefault="00EC3937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africolumbae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DCC1886" w14:textId="77777777" w:rsidR="00EC3937" w:rsidRPr="001E0B79" w:rsidRDefault="00EC3937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Cape rock pigeons 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Columba guinea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phaeonata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39D58AA5" w14:textId="77777777" w:rsidR="00EC3937" w:rsidRPr="001E0B79" w:rsidRDefault="00EC3937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34BE19" w14:textId="77777777" w:rsidR="00EC3937" w:rsidRPr="001E0B79" w:rsidRDefault="00EC3937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EC3937" w:rsidRPr="001E0B79" w14:paraId="2A27C947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2BD8C6" w14:textId="77777777" w:rsidR="00EC3937" w:rsidRPr="001E0B79" w:rsidRDefault="00EC3937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Sapphire II virus (SAPV)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27CF04" w14:textId="77777777" w:rsidR="00EC3937" w:rsidRPr="001E0B79" w:rsidRDefault="00EC3937" w:rsidP="00EA610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cooley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D3D90F1" w14:textId="77777777" w:rsidR="00EC3937" w:rsidRPr="001E0B79" w:rsidRDefault="00EC3937" w:rsidP="00EA610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Seabirds?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DEE21C7" w14:textId="77777777" w:rsidR="00EC3937" w:rsidRPr="001E0B79" w:rsidRDefault="00EC3937" w:rsidP="00EA610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8BFF8" w14:textId="53F26BDD" w:rsidR="00EC3937" w:rsidRPr="001E0B79" w:rsidRDefault="00340C6C" w:rsidP="00EA610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63B4276E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KU343165.1</w:t>
            </w:r>
          </w:p>
          <w:p w14:paraId="62A25801" w14:textId="5AAAD3A6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KU343164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039299ED" w14:textId="2D32E3CB" w:rsidR="00F45BA8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KU343163.1</w:t>
            </w:r>
          </w:p>
        </w:tc>
      </w:tr>
      <w:tr w:rsidR="00553F85" w:rsidRPr="001E0B79" w14:paraId="64BB6BCE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53617AC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>Dugbe</w:t>
            </w:r>
            <w:proofErr w:type="spellEnd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5DAF801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30D2498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0E5C737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0BC6CD3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0A3019B8" w14:textId="77777777" w:rsidTr="005211E5">
        <w:trPr>
          <w:trHeight w:val="340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052399DA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Dugbe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(DUGV)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41D1F5C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Biting midges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Culicoides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sp.)</w:t>
            </w:r>
          </w:p>
          <w:p w14:paraId="2ECE5B8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Amblyomma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variegatum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A.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lepidum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Hyalomma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truncatum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rufipes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decoloratus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,)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3D9A6FDC" w14:textId="1620E9A2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Cattle, g</w:t>
            </w:r>
            <w:r w:rsidR="00553F85" w:rsidRPr="001E0B79">
              <w:rPr>
                <w:rFonts w:ascii="Palatino Linotype" w:hAnsi="Palatino Linotype"/>
                <w:sz w:val="18"/>
                <w:szCs w:val="18"/>
              </w:rPr>
              <w:t>iant pouched rat</w:t>
            </w:r>
            <w:r w:rsidR="004A169C" w:rsidRPr="001E0B79">
              <w:rPr>
                <w:rFonts w:ascii="Palatino Linotype" w:hAnsi="Palatino Linotype"/>
                <w:sz w:val="18"/>
                <w:szCs w:val="18"/>
              </w:rPr>
              <w:t>s</w:t>
            </w:r>
            <w:r w:rsidR="00553F85"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="00553F85" w:rsidRPr="001E0B79">
              <w:rPr>
                <w:rFonts w:ascii="Palatino Linotype" w:hAnsi="Palatino Linotype"/>
                <w:i/>
                <w:sz w:val="18"/>
                <w:szCs w:val="18"/>
              </w:rPr>
              <w:t>Cricetomys</w:t>
            </w:r>
            <w:proofErr w:type="spellEnd"/>
            <w:r w:rsidR="00553F85"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="00553F85" w:rsidRPr="001E0B79">
              <w:rPr>
                <w:rFonts w:ascii="Palatino Linotype" w:hAnsi="Palatino Linotype"/>
                <w:i/>
                <w:sz w:val="18"/>
                <w:szCs w:val="18"/>
              </w:rPr>
              <w:t>gambianus</w:t>
            </w:r>
            <w:proofErr w:type="spellEnd"/>
            <w:r w:rsidR="00553F85"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68C223A3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Yes</w:t>
            </w:r>
            <w:r w:rsidR="00016C46" w:rsidRPr="001E0B79">
              <w:rPr>
                <w:rFonts w:ascii="Palatino Linotype" w:hAnsi="Palatino Linotype"/>
                <w:sz w:val="18"/>
                <w:szCs w:val="18"/>
              </w:rPr>
              <w:t xml:space="preserve"> (rare): diarrhea, fever, headache, maculopapular rash, nausea, vomiting (non-lethal)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7ADE0073" w14:textId="77777777" w:rsidR="00C12B43" w:rsidRPr="001E0B79" w:rsidRDefault="00A83A28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NC_004157.1</w:t>
            </w:r>
          </w:p>
          <w:p w14:paraId="31C42C9F" w14:textId="77777777" w:rsidR="00C12B43" w:rsidRPr="001E0B79" w:rsidRDefault="00A83A28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C12B43" w:rsidRPr="001E0B79">
              <w:rPr>
                <w:rFonts w:ascii="Palatino Linotype" w:hAnsi="Palatino Linotype"/>
                <w:sz w:val="18"/>
                <w:szCs w:val="18"/>
              </w:rPr>
              <w:t>NC_004158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4DF09884" w14:textId="77777777" w:rsidR="00A83A28" w:rsidRPr="001E0B79" w:rsidRDefault="00A83A28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NC_004159.1</w:t>
            </w:r>
          </w:p>
          <w:p w14:paraId="2217E81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553F85" w:rsidRPr="001E0B79" w:rsidDel="00A25A26" w14:paraId="0849110D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2576D60" w14:textId="77777777" w:rsidR="00553F85" w:rsidRPr="001E0B79" w:rsidDel="00A25A26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Ganjam</w:t>
            </w:r>
            <w:proofErr w:type="spellEnd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 virus (GANV)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BEB4C" w14:textId="77777777" w:rsidR="00553F85" w:rsidRPr="001E0B79" w:rsidDel="00A25A26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Mosquitoes (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Culex</w:t>
            </w:r>
            <w:proofErr w:type="spellEnd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vishnui</w:t>
            </w:r>
            <w:proofErr w:type="spellEnd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)</w:t>
            </w:r>
          </w:p>
          <w:p w14:paraId="274E79FC" w14:textId="77777777" w:rsidR="00553F85" w:rsidRPr="001E0B79" w:rsidDel="00A25A26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Haemaphysalis</w:t>
            </w:r>
            <w:proofErr w:type="spellEnd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intermedia</w:t>
            </w: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 xml:space="preserve"> H.</w:t>
            </w: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wellingtoni</w:t>
            </w:r>
            <w:proofErr w:type="spellEnd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haemaphysaloides</w:t>
            </w:r>
            <w:proofErr w:type="spellEnd"/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8AA74F1" w14:textId="77777777" w:rsidR="00553F85" w:rsidRPr="001E0B79" w:rsidDel="00A25A26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Domestic sheep and goats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E550477" w14:textId="77777777" w:rsidR="00553F85" w:rsidRPr="001E0B79" w:rsidDel="00A25A26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Yes</w:t>
            </w:r>
            <w:r w:rsidR="00AF0E6E"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 (rare)</w:t>
            </w: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: fever</w:t>
            </w:r>
            <w:r w:rsidR="00AF0E6E"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 (non-lethal)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990492" w14:textId="77777777" w:rsidR="00A5148B" w:rsidRPr="001E0B79" w:rsidDel="00A25A26" w:rsidRDefault="00A83A28" w:rsidP="00A5148B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 xml:space="preserve">Yadav </w:t>
            </w:r>
            <w:r w:rsidRPr="001E0B79" w:rsidDel="00A25A26">
              <w:rPr>
                <w:rFonts w:ascii="Palatino Linotype" w:hAnsi="Palatino Linotype"/>
                <w:i/>
                <w:sz w:val="18"/>
                <w:szCs w:val="18"/>
              </w:rPr>
              <w:t>et al</w:t>
            </w: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. and this study:</w:t>
            </w:r>
          </w:p>
          <w:p w14:paraId="7F514FD8" w14:textId="77777777" w:rsidR="00553F85" w:rsidRPr="001E0B79" w:rsidDel="00A25A26" w:rsidRDefault="00A83A28" w:rsidP="00A83A2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S: AF504294.1</w:t>
            </w:r>
          </w:p>
          <w:p w14:paraId="6D710694" w14:textId="77777777" w:rsidR="00A83A28" w:rsidRPr="001E0B79" w:rsidDel="00A25A26" w:rsidRDefault="00A83A28" w:rsidP="00A83A2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M: EU697950.1</w:t>
            </w:r>
          </w:p>
          <w:p w14:paraId="24165860" w14:textId="67EB012D" w:rsidR="00B652D5" w:rsidRPr="001E0B79" w:rsidDel="00A25A26" w:rsidRDefault="00A83A28" w:rsidP="00A83A2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 w:rsidDel="00A25A26">
              <w:rPr>
                <w:rFonts w:ascii="Palatino Linotype" w:hAnsi="Palatino Linotype"/>
                <w:sz w:val="18"/>
                <w:szCs w:val="18"/>
              </w:rPr>
              <w:t>L: EU697949.1</w:t>
            </w:r>
          </w:p>
        </w:tc>
      </w:tr>
      <w:tr w:rsidR="00553F85" w:rsidRPr="001E0B79" w14:paraId="60D94EA7" w14:textId="77777777" w:rsidTr="005211E5">
        <w:trPr>
          <w:trHeight w:val="517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61FDFB5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Kupe virus (KUPEV)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6279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Amblyomma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gemma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pulchellus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5BA1AB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Livestock?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FA06555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C28D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S: EU257626.1</w:t>
            </w:r>
          </w:p>
          <w:p w14:paraId="5597E4C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M: EU257627.1</w:t>
            </w:r>
          </w:p>
          <w:p w14:paraId="3F314964" w14:textId="3D990B4A" w:rsidR="00B652D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L: EU257628.1</w:t>
            </w:r>
          </w:p>
        </w:tc>
      </w:tr>
      <w:tr w:rsidR="00553F85" w:rsidRPr="001E0B79" w14:paraId="3E027A3B" w14:textId="77777777" w:rsidTr="005211E5">
        <w:trPr>
          <w:trHeight w:val="517"/>
        </w:trPr>
        <w:tc>
          <w:tcPr>
            <w:tcW w:w="3256" w:type="dxa"/>
            <w:tcBorders>
              <w:top w:val="nil"/>
            </w:tcBorders>
            <w:shd w:val="clear" w:color="auto" w:fill="auto"/>
          </w:tcPr>
          <w:p w14:paraId="0BAB47E5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Nairobi sheep disease virus (NSDV)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14:paraId="44F1CCE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Amblyomma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variegatum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="00767A41" w:rsidRPr="001E0B79">
              <w:rPr>
                <w:rFonts w:ascii="Palatino Linotype" w:hAnsi="Palatino Linotype"/>
                <w:i/>
                <w:sz w:val="18"/>
                <w:szCs w:val="18"/>
              </w:rPr>
              <w:t>Haemaphysalis</w:t>
            </w:r>
            <w:proofErr w:type="spellEnd"/>
            <w:r w:rsidR="00767A41"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intermedia</w:t>
            </w:r>
            <w:r w:rsidR="00767A41"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="00767A41"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appendiculatis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pulchellus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simus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</w:tcBorders>
          </w:tcPr>
          <w:p w14:paraId="0B4E499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Domestic sheep and goats</w:t>
            </w:r>
          </w:p>
        </w:tc>
        <w:tc>
          <w:tcPr>
            <w:tcW w:w="2650" w:type="dxa"/>
            <w:tcBorders>
              <w:top w:val="single" w:sz="4" w:space="0" w:color="auto"/>
            </w:tcBorders>
          </w:tcPr>
          <w:p w14:paraId="55698B2E" w14:textId="77777777" w:rsidR="00553F85" w:rsidRPr="001E0B79" w:rsidRDefault="00AF0E6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Yes (rare): abdominal pain, fever, headache, myalgia (non-lethal)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shd w:val="clear" w:color="auto" w:fill="auto"/>
          </w:tcPr>
          <w:p w14:paraId="4D0D4A70" w14:textId="2E9BCDCE" w:rsidR="00553F85" w:rsidRPr="001E0B79" w:rsidRDefault="00E25AA4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S: </w:t>
            </w:r>
            <w:r w:rsidR="00715EE6" w:rsidRPr="001E0B79">
              <w:rPr>
                <w:rFonts w:ascii="Palatino Linotype" w:hAnsi="Palatino Linotype"/>
                <w:sz w:val="18"/>
                <w:szCs w:val="18"/>
              </w:rPr>
              <w:t>KM464724.1</w:t>
            </w:r>
          </w:p>
          <w:p w14:paraId="11ED85A7" w14:textId="0E0ECA3B" w:rsidR="00E25AA4" w:rsidRPr="001E0B79" w:rsidRDefault="00E25AA4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715EE6" w:rsidRPr="001E0B79">
              <w:rPr>
                <w:rFonts w:ascii="Palatino Linotype" w:hAnsi="Palatino Linotype"/>
                <w:sz w:val="18"/>
                <w:szCs w:val="18"/>
              </w:rPr>
              <w:t>KM464725.1</w:t>
            </w:r>
          </w:p>
          <w:p w14:paraId="602D1EC6" w14:textId="3AFFC0AD" w:rsidR="00E25AA4" w:rsidRPr="001E0B79" w:rsidRDefault="00E25AA4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715EE6" w:rsidRPr="001E0B79">
              <w:rPr>
                <w:rFonts w:ascii="Palatino Linotype" w:hAnsi="Palatino Linotype"/>
                <w:sz w:val="18"/>
                <w:szCs w:val="18"/>
              </w:rPr>
              <w:t>KM464726.1</w:t>
            </w:r>
          </w:p>
        </w:tc>
      </w:tr>
      <w:tr w:rsidR="00553F85" w:rsidRPr="001E0B79" w14:paraId="5BB28422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0017FD4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i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Hughes </w:t>
            </w:r>
            <w:proofErr w:type="spellStart"/>
            <w:r w:rsidRPr="001E0B79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335C707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7C52B594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0C0CF96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68C7FFF0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58966E23" w14:textId="77777777" w:rsidTr="005211E5">
        <w:trPr>
          <w:trHeight w:val="353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6A840668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Caspiy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(CASV)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5F6BFD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capensis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462B5355" w14:textId="371A523C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Common terns 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Sterna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hirundo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European herring gull</w:t>
            </w:r>
            <w:r w:rsidR="004A169C" w:rsidRPr="001E0B79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Larus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argentatus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0728B9C0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406AB45F" w14:textId="3879133E" w:rsidR="00553F85" w:rsidRPr="001E0B79" w:rsidRDefault="005D31E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</w:t>
            </w:r>
            <w:r w:rsidR="002D7367" w:rsidRPr="001E0B79">
              <w:rPr>
                <w:rFonts w:ascii="Palatino Linotype" w:hAnsi="Palatino Linotype"/>
                <w:sz w:val="18"/>
                <w:szCs w:val="18"/>
              </w:rPr>
              <w:t>ot yet deposited</w:t>
            </w:r>
          </w:p>
        </w:tc>
      </w:tr>
      <w:tr w:rsidR="00553F85" w:rsidRPr="001E0B79" w14:paraId="0079C1DD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E0C1573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Elliðaey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ELL 81-3b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FA35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74ADE4F" w14:textId="07D1882A" w:rsidR="00553F85" w:rsidRPr="001E0B79" w:rsidRDefault="00553F85">
            <w:pPr>
              <w:tabs>
                <w:tab w:val="left" w:pos="3390"/>
              </w:tabs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Atlantic puffin</w:t>
            </w:r>
            <w:r w:rsidR="004A169C" w:rsidRPr="001E0B79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Fratercula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arctica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E3F4708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94B89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065CD71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A0EE252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  <w:highlight w:val="yellow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Farallon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(FARV)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0D55F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denmarki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2A85C9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Western gulls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Larus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occidentalis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FF507F7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F88DEB" w14:textId="0C6167DC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784430F9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KU343156.1</w:t>
            </w:r>
          </w:p>
          <w:p w14:paraId="2F9E65AF" w14:textId="76E5A5C4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KU343155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463F52EB" w14:textId="02BE0D3C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KU343154.1</w:t>
            </w:r>
          </w:p>
        </w:tc>
      </w:tr>
      <w:tr w:rsidR="00553F85" w:rsidRPr="001E0B79" w14:paraId="3699137D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32B45F67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  <w:highlight w:val="yellow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Fraser Point virus (FPV)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CC84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15C7882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387BA7D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A2E2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72EB2236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298D7848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Foula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F 80-1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4C1BC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9D26EE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8F60E1A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87E864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540372C9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418C624F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Great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Saltee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(GRSV)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451BB" w14:textId="77777777" w:rsidR="00553F85" w:rsidRPr="001E0B79" w:rsidRDefault="00553F85" w:rsidP="008D26C6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fr-CH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Ticks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="008D26C6"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Carios</w:t>
            </w:r>
            <w:proofErr w:type="spellEnd"/>
            <w:r w:rsidR="008D26C6"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="008D26C6"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maritimus</w:t>
            </w:r>
            <w:proofErr w:type="spellEnd"/>
            <w:r w:rsidR="008D26C6"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Ixodes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7E0556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fr-CH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Black-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legged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kittiwakes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Rissa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tridactyla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),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European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shags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Phalacrocorax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aristotelis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),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Razorbills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Alca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torda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438AABA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FA93C3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56FB1BE6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235765C8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Grímsey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GRIMS82-1b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E87E8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44BB95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</w:pP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Atlantic puffins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Fratercula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arctica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81241CF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7357C7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770D8184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A6A1FA4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Hughes virus (HUGV)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4CD5A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denmarki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2AD6A4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Brown </w:t>
            </w:r>
            <w:proofErr w:type="spellStart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noddies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Anous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stolidus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), sooty terns (</w:t>
            </w:r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Sterna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fuscata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1D2A38B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8FA77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0DD9C3EF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C2EA06F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Inner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Farne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Island virus IF 80-3, IF80-4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CDA95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3E6B22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44DF89B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473C1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18760A46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63E5F7E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Island of May virus IM81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2636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50C3F5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1E77733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D4C42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247D6934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0374EDCF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Mykines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M82-2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D3D18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419EBC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Atlantic puffins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Fratercula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arctica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17712EE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DDB9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72FACC77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A39A3D0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Puffin Island virus (PIV)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4E5E0C" w14:textId="77777777" w:rsidR="00553F85" w:rsidRPr="001E0B79" w:rsidRDefault="00553F85" w:rsidP="008D26C6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="008D26C6"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="00423F49"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="00423F49" w:rsidRPr="001E0B79">
              <w:rPr>
                <w:rFonts w:ascii="Palatino Linotype" w:hAnsi="Palatino Linotype"/>
                <w:i/>
                <w:sz w:val="18"/>
                <w:szCs w:val="18"/>
              </w:rPr>
              <w:t>maritimus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97AB306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Seabirds?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332BDA7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A28CA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15E7C936" w14:textId="77777777" w:rsidTr="005211E5">
        <w:trPr>
          <w:trHeight w:val="353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A82DD5B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Punta Salinas virus (PSV)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72A3B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arboreus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E00153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>Guanay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 xml:space="preserve"> cormorants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Phalacrocorax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bougainvillii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 xml:space="preserve">Peruvian boobies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Sula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variegata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43A1E51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847123" w14:textId="0FDA2A08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04E43A2A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KU343159.1</w:t>
            </w:r>
          </w:p>
          <w:p w14:paraId="159248E5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KU343158.1</w:t>
            </w:r>
          </w:p>
          <w:p w14:paraId="54A9ECA1" w14:textId="500E663A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KU343157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1E0B79" w14:paraId="68F58D93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81EE598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Raza virus (RAZAV)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AF546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denmarki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0805E6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Seabirds?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7B2D623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DB716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3950E56D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2F451E4A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Soldado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(SOLV)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A7C73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Amblyomma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loculosum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capensis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C.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denmarki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49243A7" w14:textId="3F8B36D8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Brown </w:t>
            </w:r>
            <w:proofErr w:type="spellStart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noddies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Anous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stolidus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), Cape cormorants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Phalacrocorax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capensis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), great cormorants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Phalacrocorax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 carbo</w:t>
            </w: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), </w:t>
            </w: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val="en" w:eastAsia="en-US"/>
              </w:rPr>
              <w:t>grey-headed gulls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>Chroicocephalus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>cirrocephalus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val="en" w:eastAsia="en-US"/>
              </w:rPr>
              <w:t>), long-tailed cormorants (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>Phalacrocorax</w:t>
            </w:r>
            <w:proofErr w:type="spellEnd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val="en" w:eastAsia="en-US"/>
              </w:rPr>
              <w:t>africanus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val="en" w:eastAsia="en-US"/>
              </w:rPr>
              <w:t>)</w:t>
            </w: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, masked boobies (</w:t>
            </w:r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Sula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dactylatra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 xml:space="preserve">), sooty </w:t>
            </w:r>
            <w:r w:rsidR="004A169C"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t</w:t>
            </w:r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erns (</w:t>
            </w:r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 xml:space="preserve">Sterna </w:t>
            </w:r>
            <w:proofErr w:type="spellStart"/>
            <w:r w:rsidRPr="001E0B79">
              <w:rPr>
                <w:rFonts w:ascii="Palatino Linotype" w:eastAsia="SimSun" w:hAnsi="Palatino Linotype" w:cs="Courier"/>
                <w:i/>
                <w:color w:val="auto"/>
                <w:sz w:val="18"/>
                <w:szCs w:val="18"/>
                <w:lang w:eastAsia="en-US"/>
              </w:rPr>
              <w:t>fuscata</w:t>
            </w:r>
            <w:proofErr w:type="spellEnd"/>
            <w:r w:rsidRPr="001E0B79">
              <w:rPr>
                <w:rFonts w:ascii="Palatino Linotype" w:eastAsia="SimSun" w:hAnsi="Palatino Linotype" w:cs="Courier"/>
                <w:color w:val="auto"/>
                <w:sz w:val="18"/>
                <w:szCs w:val="18"/>
                <w:lang w:eastAsia="en-US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A3A19C2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B1B3E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2C000FE1" w14:textId="77777777" w:rsidTr="005211E5">
        <w:trPr>
          <w:trHeight w:val="340"/>
        </w:trPr>
        <w:tc>
          <w:tcPr>
            <w:tcW w:w="3256" w:type="dxa"/>
            <w:tcBorders>
              <w:top w:val="nil"/>
            </w:tcBorders>
            <w:shd w:val="clear" w:color="auto" w:fill="auto"/>
          </w:tcPr>
          <w:p w14:paraId="6F7E6082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Zirqa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(ZIRV)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</w:tcPr>
          <w:p w14:paraId="5E495A3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muesebecki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</w:tcBorders>
          </w:tcPr>
          <w:p w14:paraId="3F175EC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Ospreys 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Pandion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haliaetus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Socotra cormorants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Phalacrocorax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nigrogularis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</w:tcBorders>
          </w:tcPr>
          <w:p w14:paraId="7E9BCDDC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shd w:val="clear" w:color="auto" w:fill="auto"/>
          </w:tcPr>
          <w:p w14:paraId="52625B2D" w14:textId="5AC3D050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40D9A5CF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KU343171.1</w:t>
            </w:r>
          </w:p>
          <w:p w14:paraId="4E016DE8" w14:textId="77777777" w:rsidR="007A752A" w:rsidRPr="001E0B79" w:rsidRDefault="007A752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KU343170.1</w:t>
            </w:r>
          </w:p>
          <w:p w14:paraId="3A355B65" w14:textId="2B0AC1B7" w:rsidR="00F45BA8" w:rsidRPr="001E0B79" w:rsidRDefault="00420C1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KU343169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5211E5" w14:paraId="418E317C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196DEA94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Qalyub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28CD0051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5B91E104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06723C22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6779AA7B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3D033FA6" w14:textId="77777777" w:rsidTr="005211E5">
        <w:trPr>
          <w:trHeight w:val="340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070D451B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Bakel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(BAKV)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2320D53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Ornithodoros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sonrai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3DA109A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65FC47F9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1A620269" w14:textId="63F87A44" w:rsidR="00F45BA8" w:rsidRPr="001E0B79" w:rsidRDefault="00553F85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4F8B3FEA" w14:textId="77777777" w:rsidTr="005211E5">
        <w:trPr>
          <w:trHeight w:val="694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40ADA469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Bandia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(BDAV)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893991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Ornithodoros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sonrai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B725F5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Multimammate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rats</w:t>
            </w:r>
          </w:p>
          <w:p w14:paraId="3DBF98FE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Mastomys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A5D17B2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BB7D1" w14:textId="251B70B8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55C8E733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KU343150.1</w:t>
            </w:r>
          </w:p>
          <w:p w14:paraId="4ABFB5EF" w14:textId="6F84035C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KU343149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6062F62F" w14:textId="28450D45" w:rsidR="00F45BA8" w:rsidRPr="001E0B79" w:rsidRDefault="005211E5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KU343148.1</w:t>
            </w:r>
          </w:p>
        </w:tc>
      </w:tr>
      <w:tr w:rsidR="00553F85" w:rsidRPr="001E0B79" w14:paraId="171EAAEC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2C1FE1DB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Chim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(CHIMV)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284CF9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Hyalomma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asiaticum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Ornithodoros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papillipes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, O.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tartakovskii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turanicus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B1DD20F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Great gerbils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Rhombomys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opimus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2106EFA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E4B61" w14:textId="20055DF2" w:rsidR="00553F85" w:rsidRPr="001E0B79" w:rsidRDefault="005D31E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</w:t>
            </w:r>
            <w:r w:rsidR="002D7367" w:rsidRPr="001E0B79">
              <w:rPr>
                <w:rFonts w:ascii="Palatino Linotype" w:hAnsi="Palatino Linotype"/>
                <w:sz w:val="18"/>
                <w:szCs w:val="18"/>
              </w:rPr>
              <w:t>ot yet deposited</w:t>
            </w:r>
          </w:p>
        </w:tc>
      </w:tr>
      <w:tr w:rsidR="00553F85" w:rsidRPr="001E0B79" w14:paraId="3175AE6D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0E8FDBAE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Geran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(GERV/GRNV)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EB61A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Style w:val="Emphasis"/>
                <w:rFonts w:ascii="Palatino Linotype" w:hAnsi="Palatino Linotype"/>
                <w:sz w:val="18"/>
                <w:szCs w:val="18"/>
              </w:rPr>
              <w:t>Ornithodoros</w:t>
            </w:r>
            <w:proofErr w:type="spellEnd"/>
            <w:r w:rsidRPr="001E0B79">
              <w:rPr>
                <w:rStyle w:val="Emphasis"/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Style w:val="Emphasis"/>
                <w:rFonts w:ascii="Palatino Linotype" w:hAnsi="Palatino Linotype"/>
                <w:sz w:val="18"/>
                <w:szCs w:val="18"/>
              </w:rPr>
              <w:t>verrucosus</w:t>
            </w:r>
            <w:proofErr w:type="spellEnd"/>
            <w:r w:rsidRPr="001E0B79">
              <w:rPr>
                <w:rStyle w:val="Emphasis"/>
                <w:rFonts w:ascii="Palatino Linotype" w:hAnsi="Palatino Linotype"/>
                <w:i w:val="0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40EFDE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Libyan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jirds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Meriones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lybicus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E2FF292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79887B" w14:textId="4031AE30" w:rsidR="00553F85" w:rsidRPr="001E0B79" w:rsidRDefault="005D31E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</w:t>
            </w:r>
            <w:r w:rsidR="002D7367" w:rsidRPr="001E0B79">
              <w:rPr>
                <w:rFonts w:ascii="Palatino Linotype" w:hAnsi="Palatino Linotype"/>
                <w:sz w:val="18"/>
                <w:szCs w:val="18"/>
              </w:rPr>
              <w:t>ot yet deposited</w:t>
            </w:r>
          </w:p>
        </w:tc>
      </w:tr>
      <w:tr w:rsidR="00553F85" w:rsidRPr="001E0B79" w14:paraId="27172102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0AB159FA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Omo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(OMOV)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D57F2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97B988B" w14:textId="77777777" w:rsidR="00553F85" w:rsidRPr="001E0B79" w:rsidRDefault="00553F85" w:rsidP="00C12B43">
            <w:pPr>
              <w:tabs>
                <w:tab w:val="left" w:pos="3315"/>
              </w:tabs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Reddish-white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mastomys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Mastomys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erythroleucus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597C7C5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D777AE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46C2F2FF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5A188D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Qalyub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(QYBV)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CB65C" w14:textId="77777777" w:rsidR="00553F85" w:rsidRPr="001E0B79" w:rsidRDefault="00553F85" w:rsidP="008D26C6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="008D26C6" w:rsidRPr="001E0B79">
              <w:rPr>
                <w:rFonts w:ascii="Palatino Linotype" w:hAnsi="Palatino Linotype"/>
                <w:i/>
                <w:sz w:val="18"/>
                <w:szCs w:val="18"/>
              </w:rPr>
              <w:t>Carios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erraticus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99CB8C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African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arvicanthis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Arvicanthis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niloticus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camelids, cattle, pigs, dogs, donkeys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C6A27A1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00CE4A" w14:textId="28C00CA6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32913936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KU343162.1</w:t>
            </w:r>
          </w:p>
          <w:p w14:paraId="69AA89FC" w14:textId="34C7FF15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KU343161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7F7F03D5" w14:textId="21BBA12D" w:rsidR="00F45BA8" w:rsidRPr="001E0B79" w:rsidRDefault="007A752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KU343160.1</w:t>
            </w:r>
          </w:p>
        </w:tc>
      </w:tr>
      <w:tr w:rsidR="00553F85" w:rsidRPr="005211E5" w14:paraId="61EA7B93" w14:textId="77777777" w:rsidTr="005211E5">
        <w:trPr>
          <w:trHeight w:val="34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3FF0FAC7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Sakhalin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1AD16B7A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6F14F039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1150B0CC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5F9B3FC6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4888BA41" w14:textId="77777777" w:rsidTr="005211E5">
        <w:trPr>
          <w:trHeight w:val="517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B939EC6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  <w:lang w:val="fr-CH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Avalon virus (AVAV)</w:t>
            </w:r>
            <w:r w:rsidRPr="001E0B79">
              <w:rPr>
                <w:rFonts w:ascii="Palatino Linotype" w:hAnsi="Palatino Linotype"/>
                <w:sz w:val="18"/>
                <w:szCs w:val="18"/>
                <w:vertAlign w:val="superscript"/>
                <w:lang w:val="fr-CH"/>
              </w:rPr>
              <w:t xml:space="preserve"> </w:t>
            </w:r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=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Paramushir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virus (PRMV)</w:t>
            </w:r>
            <w:r w:rsidR="00CE7126"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?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F131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signatus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I.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33CCD258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Atlantic puffins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Fratercula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arctica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European herring gulls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Larus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argentatus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 xml:space="preserve">Leach's storm petrels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Oceanodroma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leucorhoa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3AE4426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401457" w14:textId="6AB212EB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0431A239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KU343147.1</w:t>
            </w:r>
          </w:p>
          <w:p w14:paraId="6E41956E" w14:textId="77777777" w:rsidR="007A752A" w:rsidRPr="001E0B79" w:rsidRDefault="007A752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KU343146.1</w:t>
            </w:r>
          </w:p>
          <w:p w14:paraId="5F7938E6" w14:textId="7C1ACA22" w:rsidR="007A752A" w:rsidRPr="001E0B79" w:rsidRDefault="00420C1A" w:rsidP="007A752A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KU343145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1E0B79" w14:paraId="63C9EFC0" w14:textId="77777777" w:rsidTr="005211E5">
        <w:trPr>
          <w:trHeight w:val="353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405E1C44" w14:textId="0171C355" w:rsidR="00553F85" w:rsidRPr="001E0B79" w:rsidRDefault="00C15143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Clo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Mor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(C[L]</w:t>
            </w:r>
            <w:r w:rsidR="00553F85" w:rsidRPr="001E0B79">
              <w:rPr>
                <w:rFonts w:ascii="Palatino Linotype" w:hAnsi="Palatino Linotype"/>
                <w:sz w:val="18"/>
                <w:szCs w:val="18"/>
              </w:rPr>
              <w:t>MV)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6F2F92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580F032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E8B8740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31CC0C" w14:textId="4C8CC0AC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7BB04506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KU343141.1</w:t>
            </w:r>
          </w:p>
          <w:p w14:paraId="0A46E6E3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KU343140.1</w:t>
            </w:r>
          </w:p>
          <w:p w14:paraId="49D0A154" w14:textId="2AC971CA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KU343139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1E0B79" w14:paraId="32442B13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4FF8997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Finch Creek virus (FINCV)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4E54D2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A18FCDD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Penguins?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BA99ECD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DE34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7EBDBCC7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C355868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Kachemak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Bay virus (KBV)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D8C30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signatus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247D166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839063A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B0C68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553F85" w:rsidRPr="001E0B79" w14:paraId="10C506E5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00008EA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Sakhalin virus (SAKV)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62E521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I.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signatus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,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I.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68FD00F2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 xml:space="preserve">Black-legged kittiwakes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Rissa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tridactyla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), common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murees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aalge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Northern fulmars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Fulmaris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flacialis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sz w:val="18"/>
                <w:szCs w:val="18"/>
                <w:lang w:val="en"/>
              </w:rPr>
              <w:t xml:space="preserve">red-necked phalaropes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Phalaropus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lobatus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), tufted puffins (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Lunda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cirrhata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D1A3B93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6C5351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1E0B79" w14:paraId="78EE9567" w14:textId="77777777" w:rsidTr="005211E5">
        <w:trPr>
          <w:trHeight w:val="694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1A64912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Taggert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(TAGB)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4E2C21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  <w:p w14:paraId="38FFB9BE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5857A00" w14:textId="181124D6" w:rsidR="00553F85" w:rsidRPr="001E0B79" w:rsidRDefault="004A169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Macaroni penguins </w:t>
            </w:r>
            <w:r w:rsidR="00553F85"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="00553F85" w:rsidRPr="001E0B79">
              <w:rPr>
                <w:rFonts w:ascii="Palatino Linotype" w:hAnsi="Palatino Linotype"/>
                <w:i/>
                <w:sz w:val="18"/>
              </w:rPr>
              <w:t>Eudyptes</w:t>
            </w:r>
            <w:proofErr w:type="spellEnd"/>
            <w:r w:rsidR="00553F85" w:rsidRPr="001E0B79">
              <w:rPr>
                <w:rFonts w:ascii="Palatino Linotype" w:hAnsi="Palatino Linotype"/>
                <w:i/>
                <w:sz w:val="18"/>
              </w:rPr>
              <w:t xml:space="preserve"> </w:t>
            </w:r>
            <w:proofErr w:type="spellStart"/>
            <w:r w:rsidR="00553F85" w:rsidRPr="001E0B79">
              <w:rPr>
                <w:rFonts w:ascii="Palatino Linotype" w:hAnsi="Palatino Linotype"/>
                <w:i/>
                <w:sz w:val="18"/>
              </w:rPr>
              <w:t>chrysolophus</w:t>
            </w:r>
            <w:proofErr w:type="spellEnd"/>
            <w:r w:rsidR="00553F85" w:rsidRPr="001E0B79">
              <w:rPr>
                <w:rFonts w:ascii="Palatino Linotype" w:hAnsi="Palatino Linotype"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CA632E2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5AF90" w14:textId="4EC877A0" w:rsidR="00C12B43" w:rsidRPr="001E0B79" w:rsidRDefault="00340C6C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 xml:space="preserve"> and 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begin">
                <w:fldData xml:space="preserve">PEVuZE5vdGU+PENpdGU+PEF1dGhvcj5XYWxrZXI8L0F1dGhvcj48WWVhcj4yMDE2PC9ZZWFyPjxS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</w:fldData>
              </w:fldCha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instrText xml:space="preserve"> ADDIN EN.CITE.DATA </w:instrText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</w:r>
            <w:r w:rsidR="00A85ADF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separate"/>
            </w:r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[</w:t>
            </w:r>
            <w:hyperlink w:anchor="_ENREF_23" w:tooltip="Walker, 2016 #76" w:history="1">
              <w:r w:rsidR="00EF7244" w:rsidRPr="001E0B79">
                <w:rPr>
                  <w:rStyle w:val="Hyperlink"/>
                  <w:rFonts w:ascii="Palatino Linotype" w:hAnsi="Palatino Linotype"/>
                  <w:noProof/>
                  <w:sz w:val="18"/>
                  <w:szCs w:val="18"/>
                </w:rPr>
                <w:t>23</w:t>
              </w:r>
            </w:hyperlink>
            <w:r w:rsidR="00EF7244" w:rsidRPr="001E0B79">
              <w:rPr>
                <w:rFonts w:ascii="Palatino Linotype" w:hAnsi="Palatino Linotype"/>
                <w:noProof/>
                <w:sz w:val="18"/>
                <w:szCs w:val="18"/>
              </w:rPr>
              <w:t>]</w:t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fldChar w:fldCharType="end"/>
            </w:r>
            <w:r w:rsidR="00EF7244" w:rsidRPr="001E0B79">
              <w:rPr>
                <w:rFonts w:ascii="Palatino Linotype" w:hAnsi="Palatino Linotype"/>
                <w:sz w:val="18"/>
                <w:szCs w:val="18"/>
              </w:rPr>
              <w:t>:</w:t>
            </w:r>
          </w:p>
          <w:p w14:paraId="01EFDB27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KU343168.1</w:t>
            </w:r>
          </w:p>
          <w:p w14:paraId="31A0CF66" w14:textId="77777777" w:rsidR="007A752A" w:rsidRPr="001E0B79" w:rsidRDefault="007A752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KU343167.1</w:t>
            </w:r>
          </w:p>
          <w:p w14:paraId="7EFADC9E" w14:textId="0D1F1A8B" w:rsidR="00F45BA8" w:rsidRPr="001E0B79" w:rsidRDefault="00420C1A" w:rsidP="00F45BA8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</w:t>
            </w:r>
            <w:r w:rsidR="00F45BA8" w:rsidRPr="001E0B79">
              <w:rPr>
                <w:rFonts w:ascii="Palatino Linotype" w:hAnsi="Palatino Linotype"/>
                <w:sz w:val="18"/>
                <w:szCs w:val="18"/>
              </w:rPr>
              <w:t>KU343166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</w:tc>
      </w:tr>
      <w:tr w:rsidR="00553F85" w:rsidRPr="001E0B79" w14:paraId="30FEF401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E681EE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Tillamook virus (TILLV)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38EDB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uriae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25C4A17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Seabirds?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99328CD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10F26" w14:textId="77777777" w:rsidR="00553F85" w:rsidRPr="001E0B79" w:rsidRDefault="00966523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This study</w:t>
            </w:r>
          </w:p>
        </w:tc>
      </w:tr>
      <w:tr w:rsidR="00553F85" w:rsidRPr="005211E5" w14:paraId="25D6606E" w14:textId="77777777" w:rsidTr="005211E5">
        <w:trPr>
          <w:trHeight w:val="34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E3A3FA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Species</w:t>
            </w:r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Thiafora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1690F4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BC3A008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ADF2002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BC30B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5BF4D722" w14:textId="77777777" w:rsidTr="005211E5">
        <w:trPr>
          <w:trHeight w:val="517"/>
        </w:trPr>
        <w:tc>
          <w:tcPr>
            <w:tcW w:w="3256" w:type="dxa"/>
            <w:tcBorders>
              <w:bottom w:val="nil"/>
            </w:tcBorders>
            <w:shd w:val="clear" w:color="auto" w:fill="auto"/>
          </w:tcPr>
          <w:p w14:paraId="2C3E10DD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Erve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(ERVEV)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419AAE6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47BE37BC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Greater white-toothed shrews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Crocidura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russula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) 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676CFCA3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Possibly</w:t>
            </w:r>
            <w:r w:rsidR="002236C2" w:rsidRPr="001E0B79">
              <w:rPr>
                <w:rFonts w:ascii="Palatino Linotype" w:hAnsi="Palatino Linotype"/>
                <w:sz w:val="18"/>
                <w:szCs w:val="18"/>
              </w:rPr>
              <w:t>: thunderclap headaches</w:t>
            </w:r>
            <w:r w:rsidR="00AF0E6E" w:rsidRPr="001E0B79">
              <w:rPr>
                <w:rFonts w:ascii="Palatino Linotype" w:hAnsi="Palatino Linotype"/>
                <w:sz w:val="18"/>
                <w:szCs w:val="18"/>
              </w:rPr>
              <w:t xml:space="preserve"> (non-lethal)?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5B24F52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JF911699.1</w:t>
            </w:r>
          </w:p>
          <w:p w14:paraId="33DD76E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JF911698.1</w:t>
            </w:r>
          </w:p>
          <w:p w14:paraId="5227CD1E" w14:textId="7D49F6E5" w:rsidR="007629D2" w:rsidRPr="001E0B79" w:rsidRDefault="005211E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JF911697.1</w:t>
            </w:r>
          </w:p>
        </w:tc>
      </w:tr>
      <w:tr w:rsidR="00553F85" w:rsidRPr="001E0B79" w14:paraId="6CE17830" w14:textId="77777777" w:rsidTr="005211E5">
        <w:trPr>
          <w:trHeight w:val="353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EE0805" w14:textId="77777777" w:rsidR="00553F85" w:rsidRPr="001E0B79" w:rsidRDefault="00553F85" w:rsidP="00571275">
            <w:pPr>
              <w:spacing w:line="240" w:lineRule="auto"/>
              <w:ind w:left="178"/>
              <w:jc w:val="left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Thiafora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(TFAV)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B68B65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E0E8AE5" w14:textId="4149EF79" w:rsidR="00553F85" w:rsidRPr="001E0B79" w:rsidRDefault="00553F85" w:rsidP="005211E5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White-toothed </w:t>
            </w:r>
            <w:proofErr w:type="gramStart"/>
            <w:r w:rsidRPr="001E0B79">
              <w:rPr>
                <w:rFonts w:ascii="Palatino Linotype" w:hAnsi="Palatino Linotype"/>
                <w:sz w:val="18"/>
                <w:szCs w:val="18"/>
              </w:rPr>
              <w:t>shrews</w:t>
            </w:r>
            <w:proofErr w:type="gramEnd"/>
            <w:r w:rsidR="005211E5">
              <w:rPr>
                <w:rFonts w:ascii="Palatino Linotype" w:hAnsi="Palatino Linotype"/>
                <w:sz w:val="18"/>
                <w:szCs w:val="18"/>
              </w:rPr>
              <w:br/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Crocidura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>sp.)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5EF32791" w14:textId="77777777" w:rsidR="00553F85" w:rsidRPr="001E0B79" w:rsidRDefault="00772430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1BE3E" w14:textId="77777777" w:rsidR="00896891" w:rsidRPr="001E0B79" w:rsidRDefault="00896891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Coding-complete:</w:t>
            </w:r>
          </w:p>
          <w:p w14:paraId="422C1ED3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KR537452</w:t>
            </w:r>
            <w:r w:rsidR="00E25AA4" w:rsidRPr="001E0B79">
              <w:rPr>
                <w:rFonts w:ascii="Palatino Linotype" w:hAnsi="Palatino Linotype"/>
                <w:sz w:val="18"/>
                <w:szCs w:val="18"/>
              </w:rPr>
              <w:t>.1</w:t>
            </w:r>
          </w:p>
          <w:p w14:paraId="31A75760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KR537451.1</w:t>
            </w:r>
          </w:p>
          <w:p w14:paraId="7BCFC5BA" w14:textId="77777777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KR537450.1</w:t>
            </w:r>
          </w:p>
        </w:tc>
      </w:tr>
      <w:tr w:rsidR="00553F85" w:rsidRPr="005211E5" w14:paraId="08CC77EE" w14:textId="77777777" w:rsidTr="00571275">
        <w:trPr>
          <w:trHeight w:val="35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CCC0F3" w14:textId="77777777" w:rsidR="00553F85" w:rsidRPr="005211E5" w:rsidRDefault="00553F85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Putative species “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Ahun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”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2F953" w14:textId="77777777" w:rsidR="00553F85" w:rsidRPr="005211E5" w:rsidRDefault="00553F85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4F3D731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9935E2C" w14:textId="77777777" w:rsidR="00553F85" w:rsidRPr="005211E5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90A310" w14:textId="77777777" w:rsidR="00553F85" w:rsidRPr="005211E5" w:rsidRDefault="00553F85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553F85" w:rsidRPr="001E0B79" w14:paraId="0D56112F" w14:textId="77777777" w:rsidTr="00571275">
        <w:trPr>
          <w:trHeight w:val="353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27219425" w14:textId="77777777" w:rsidR="00553F85" w:rsidRPr="001E0B79" w:rsidRDefault="00553F85" w:rsidP="00AE28F3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Ahun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4E3D0923" w14:textId="77777777" w:rsidR="00553F85" w:rsidRPr="001E0B79" w:rsidRDefault="00553F8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16945850" w14:textId="7BA2199A" w:rsidR="00553F85" w:rsidRPr="001E0B79" w:rsidRDefault="00553F85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  <w:lang w:val="fr-CH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Common pipistrelle</w:t>
            </w:r>
            <w:r w:rsidR="004A169C"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s</w:t>
            </w:r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Pipistrellus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pipistrellus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),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whiskered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  <w:lang w:val="fr-CH"/>
              </w:rPr>
              <w:t>mystacinus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  <w:lang w:val="fr-CH"/>
              </w:rPr>
              <w:t>)</w:t>
            </w: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540CAB4F" w14:textId="77777777" w:rsidR="00553F85" w:rsidRPr="001E0B79" w:rsidRDefault="002236C2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0514E306" w14:textId="77777777" w:rsidR="00553F85" w:rsidRPr="001E0B79" w:rsidRDefault="00553F8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</w:tbl>
    <w:p w14:paraId="18282C13" w14:textId="77777777" w:rsidR="005211E5" w:rsidRDefault="005211E5">
      <w:r>
        <w:br w:type="page"/>
      </w:r>
    </w:p>
    <w:tbl>
      <w:tblPr>
        <w:tblW w:w="1505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600"/>
        <w:gridCol w:w="3150"/>
        <w:gridCol w:w="2650"/>
        <w:gridCol w:w="2401"/>
      </w:tblGrid>
      <w:tr w:rsidR="00B0079E" w:rsidRPr="005211E5" w14:paraId="4B9C69CF" w14:textId="77777777" w:rsidTr="005211E5">
        <w:trPr>
          <w:trHeight w:val="353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39DDEDCC" w14:textId="77777777" w:rsidR="00B0079E" w:rsidRPr="005211E5" w:rsidRDefault="00B0079E" w:rsidP="00107219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Putative species “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Issyk-kul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/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Keterah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”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11F88E05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76D004E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7BB1636F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5F4094E1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B0079E" w:rsidRPr="001E0B79" w14:paraId="49664D67" w14:textId="77777777" w:rsidTr="005211E5">
        <w:trPr>
          <w:trHeight w:val="340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93FD85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Garm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1B08F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668F1E3C" w14:textId="14BD190A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Common redstart</w:t>
            </w:r>
            <w:r w:rsidR="004A169C" w:rsidRPr="001E0B79">
              <w:rPr>
                <w:rFonts w:ascii="Palatino Linotype" w:hAnsi="Palatino Linotype"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Phoenicurus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phoenicurus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B87DE28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26FC2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B0079E" w:rsidRPr="001E0B79" w14:paraId="495D40C2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4B43FC8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Gossas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(GOSV)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FFD3EB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E71A661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Free-tailed bats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Tadarida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3908A012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F19B4C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Coding-complete:</w:t>
            </w:r>
          </w:p>
          <w:p w14:paraId="41DF7466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KR534876.1</w:t>
            </w:r>
          </w:p>
          <w:p w14:paraId="348132F7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KR534877.1</w:t>
            </w:r>
          </w:p>
          <w:p w14:paraId="5B8CF343" w14:textId="1991BC6F" w:rsidR="007629D2" w:rsidRPr="001E0B79" w:rsidRDefault="005211E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KR534878.1</w:t>
            </w:r>
          </w:p>
        </w:tc>
      </w:tr>
      <w:tr w:rsidR="00B0079E" w:rsidRPr="001E0B79" w14:paraId="4A303B04" w14:textId="77777777" w:rsidTr="005211E5">
        <w:trPr>
          <w:trHeight w:val="53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98A3024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Issyk-kul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(ISKV)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658A8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Biting midges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Culicoides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schultzei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</w:p>
          <w:p w14:paraId="037F3DE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Horseflies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Tabanus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agrestis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  <w:p w14:paraId="43765B8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Mosquitoes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Aedes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caspius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Anopheles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hyrcanus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  <w:p w14:paraId="2EA1FBA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i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vespertilionis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, A.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pusillus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vespertilionis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73FCC39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Humans</w:t>
            </w:r>
          </w:p>
          <w:p w14:paraId="058A7409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i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Bats: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noctules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Nyctalus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noctula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 xml:space="preserve">lesser mouse-eared </w:t>
            </w:r>
            <w:proofErr w:type="spellStart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blythii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common serotines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Eptesicus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serotinus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, particolored bats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Vespertilio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murinus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common pipistrelles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Pipistrellus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pipistrellus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greater horseshoe bats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Rhinolophus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ferrumequinum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</w:p>
          <w:p w14:paraId="2B924221" w14:textId="7DF828B0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Birds: Spanish sparrow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Passer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hispaniolensis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white wagtail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Motacilla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alba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grey wagtail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Motacilla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cinerea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common redstart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Phoenicurus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phoenicurus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house swallow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Hirundo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rustica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wryneck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Jynx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torquilla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), common kingfisher</w:t>
            </w:r>
            <w:r w:rsidR="004A169C" w:rsidRPr="001E0B79">
              <w:rPr>
                <w:rFonts w:ascii="Palatino Linotype" w:hAnsi="Palatino Linotype"/>
                <w:iCs/>
                <w:sz w:val="18"/>
                <w:szCs w:val="18"/>
              </w:rPr>
              <w:t>s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Alcedo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atthis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4FFC30F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Yes (rare): cough, fever, headache, nausea (non-lethal)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ACC7A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Complete:</w:t>
            </w:r>
          </w:p>
          <w:p w14:paraId="04B31660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KF892057.1</w:t>
            </w:r>
          </w:p>
          <w:p w14:paraId="656E213D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KF892056.1</w:t>
            </w:r>
          </w:p>
          <w:p w14:paraId="4CFE131E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KF892055.1</w:t>
            </w:r>
          </w:p>
        </w:tc>
      </w:tr>
      <w:tr w:rsidR="00B0079E" w:rsidRPr="001E0B79" w14:paraId="590884C4" w14:textId="77777777" w:rsidTr="005211E5">
        <w:trPr>
          <w:trHeight w:val="53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3754EF7B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Keterah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(KTRV)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41228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pusillus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FE96585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Asiatic yellow house bats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Scotophilus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kuhlii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temminckii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07E862C1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14BDE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KR537449.1</w:t>
            </w:r>
          </w:p>
          <w:p w14:paraId="0D6887FA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KR537448.1</w:t>
            </w:r>
          </w:p>
          <w:p w14:paraId="7E352CE7" w14:textId="343DD183" w:rsidR="007629D2" w:rsidRPr="001E0B79" w:rsidRDefault="005211E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KR537447.1</w:t>
            </w:r>
          </w:p>
        </w:tc>
      </w:tr>
      <w:tr w:rsidR="00B0079E" w:rsidRPr="001E0B79" w14:paraId="04E586F6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36DA2DF1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soft tick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bunyavirus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(STBV)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214F1D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Argas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vespertilionis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7E50032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Bats?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7457753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F7A0E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LC027467.1</w:t>
            </w:r>
          </w:p>
          <w:p w14:paraId="19FA28D4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LC027466.1</w:t>
            </w:r>
          </w:p>
          <w:p w14:paraId="2CFD1A45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LC027465.1</w:t>
            </w:r>
          </w:p>
        </w:tc>
      </w:tr>
      <w:tr w:rsidR="00B0079E" w:rsidRPr="001E0B79" w14:paraId="67E8775D" w14:textId="77777777" w:rsidTr="005211E5">
        <w:trPr>
          <w:trHeight w:val="517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774030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Uzun-Agach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(UZAV)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E673D1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CF5CE8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 xml:space="preserve">esser mouse-eared </w:t>
            </w:r>
            <w:proofErr w:type="spellStart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Myotis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blythii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oxygnathus</w:t>
            </w:r>
            <w:proofErr w:type="spellEnd"/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CFFD977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46A9AF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</w:tbl>
    <w:p w14:paraId="72A591F5" w14:textId="77777777" w:rsidR="005211E5" w:rsidRDefault="005211E5">
      <w:r>
        <w:br w:type="page"/>
      </w:r>
    </w:p>
    <w:tbl>
      <w:tblPr>
        <w:tblW w:w="1505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600"/>
        <w:gridCol w:w="3150"/>
        <w:gridCol w:w="2650"/>
        <w:gridCol w:w="2401"/>
      </w:tblGrid>
      <w:tr w:rsidR="00B0079E" w:rsidRPr="005211E5" w14:paraId="5BD93C37" w14:textId="77777777" w:rsidTr="005211E5">
        <w:trPr>
          <w:trHeight w:val="353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5C380DFD" w14:textId="5165CF96" w:rsidR="00B0079E" w:rsidRPr="005211E5" w:rsidRDefault="00B0079E" w:rsidP="00C012EB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Putative species “</w:t>
            </w:r>
            <w:proofErr w:type="spellStart"/>
            <w:r w:rsidR="00C012EB"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Kasokero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”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D7D8FA1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04FC02D6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bottom w:val="single" w:sz="4" w:space="0" w:color="auto"/>
            </w:tcBorders>
          </w:tcPr>
          <w:p w14:paraId="53057C38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bottom w:val="single" w:sz="4" w:space="0" w:color="auto"/>
            </w:tcBorders>
            <w:shd w:val="clear" w:color="auto" w:fill="auto"/>
          </w:tcPr>
          <w:p w14:paraId="147B5E31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B0079E" w:rsidRPr="001E0B79" w14:paraId="12E0B8B6" w14:textId="77777777" w:rsidTr="005211E5">
        <w:trPr>
          <w:trHeight w:val="517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E7EF96" w14:textId="77777777" w:rsidR="00B0079E" w:rsidRPr="001E0B79" w:rsidRDefault="00B0079E" w:rsidP="00571275">
            <w:pPr>
              <w:spacing w:line="240" w:lineRule="auto"/>
              <w:ind w:left="268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Leopards Hill virus (LPHV)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DF0CA8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2F56798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Giant leaf-nosed bats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Hipposideros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gigas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3B93EE89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32E014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NC_025833.1</w:t>
            </w:r>
          </w:p>
          <w:p w14:paraId="7BCB1EBA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NC_025832.1</w:t>
            </w:r>
          </w:p>
          <w:p w14:paraId="3A66C001" w14:textId="54DD584B" w:rsidR="007629D2" w:rsidRPr="001E0B79" w:rsidRDefault="005211E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NC_025831.1</w:t>
            </w:r>
          </w:p>
        </w:tc>
      </w:tr>
      <w:tr w:rsidR="00B0079E" w:rsidRPr="001E0B79" w14:paraId="41A1986B" w14:textId="77777777" w:rsidTr="005211E5">
        <w:trPr>
          <w:trHeight w:val="517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21AE97F" w14:textId="11CB45F4" w:rsidR="00B0079E" w:rsidRPr="001E0B79" w:rsidRDefault="005F56C7" w:rsidP="00571275">
            <w:pPr>
              <w:spacing w:line="240" w:lineRule="auto"/>
              <w:ind w:left="268"/>
              <w:rPr>
                <w:rFonts w:ascii="Palatino Linotype" w:hAnsi="Palatino Linotype"/>
                <w:sz w:val="18"/>
                <w:szCs w:val="18"/>
                <w:lang w:val="de-DE"/>
              </w:rPr>
            </w:pPr>
            <w:r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Kasokero virus (KAS[O]</w:t>
            </w:r>
            <w:r w:rsidR="00B0079E" w:rsidRPr="001E0B79">
              <w:rPr>
                <w:rFonts w:ascii="Palatino Linotype" w:hAnsi="Palatino Linotype"/>
                <w:sz w:val="18"/>
                <w:szCs w:val="18"/>
                <w:lang w:val="de-DE"/>
              </w:rPr>
              <w:t>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C7CA2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BC6485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Egyptian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rousettes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Rousettus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aegyptiacus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0D2044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Yes (rare): mild to severe laboratory infections characterized by abdominal pain, diarrhea, fever, headache, and severe myalgia and arthralgia (nonlethal)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F280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Coding-complete</w:t>
            </w:r>
          </w:p>
          <w:p w14:paraId="56D8FDE0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KR537446.1</w:t>
            </w:r>
          </w:p>
          <w:p w14:paraId="5D90716F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KR537445.1</w:t>
            </w:r>
          </w:p>
          <w:p w14:paraId="095CA138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KR537444.1</w:t>
            </w:r>
          </w:p>
        </w:tc>
      </w:tr>
      <w:tr w:rsidR="00B0079E" w:rsidRPr="001E0B79" w14:paraId="7238E076" w14:textId="77777777" w:rsidTr="005211E5">
        <w:trPr>
          <w:trHeight w:val="530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6107C0" w14:textId="77777777" w:rsidR="00B0079E" w:rsidRPr="001E0B79" w:rsidRDefault="00B0079E" w:rsidP="00571275">
            <w:pPr>
              <w:spacing w:line="240" w:lineRule="auto"/>
              <w:ind w:left="26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Yogue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(YOGV)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34A81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9FE3D82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Egyptian 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rousettes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Rousettus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aegyptiacus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98A8DCD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6EC8C4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Coding-complete:</w:t>
            </w:r>
          </w:p>
          <w:p w14:paraId="0C18D223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KR537455.1</w:t>
            </w:r>
          </w:p>
          <w:p w14:paraId="2F422E68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KR537454.1</w:t>
            </w:r>
          </w:p>
          <w:p w14:paraId="18FB0D45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KR537453.1</w:t>
            </w:r>
          </w:p>
        </w:tc>
      </w:tr>
      <w:tr w:rsidR="00B0079E" w:rsidRPr="005211E5" w14:paraId="62BFCC70" w14:textId="77777777" w:rsidTr="005211E5">
        <w:trPr>
          <w:trHeight w:val="35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080B40" w14:textId="249356D3" w:rsidR="00B0079E" w:rsidRPr="005211E5" w:rsidRDefault="00B0079E" w:rsidP="00C012EB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Putative species “</w:t>
            </w:r>
            <w:proofErr w:type="spellStart"/>
            <w:r w:rsidR="00C012EB"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Burana</w:t>
            </w:r>
            <w:proofErr w:type="spellEnd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5211E5">
              <w:rPr>
                <w:rFonts w:ascii="Palatino Linotype" w:hAnsi="Palatino Linotype"/>
                <w:b/>
                <w:i/>
                <w:sz w:val="18"/>
                <w:szCs w:val="18"/>
              </w:rPr>
              <w:t>nairovirus</w:t>
            </w:r>
            <w:proofErr w:type="spellEnd"/>
            <w:r w:rsidRPr="005211E5">
              <w:rPr>
                <w:rFonts w:ascii="Palatino Linotype" w:hAnsi="Palatino Linotype"/>
                <w:b/>
                <w:sz w:val="18"/>
                <w:szCs w:val="18"/>
              </w:rPr>
              <w:t>”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A45DCE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2AF9396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4BD9C9C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2DF293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</w:tr>
      <w:tr w:rsidR="00B0079E" w:rsidRPr="001E0B79" w14:paraId="597E93F9" w14:textId="77777777" w:rsidTr="005211E5">
        <w:trPr>
          <w:trHeight w:val="340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312D920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Burana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virus (BURV)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2084CE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Haemaphysalis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concinna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punctata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3B93A722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Domestic cows?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A7F8417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B3DCB" w14:textId="2F29911D" w:rsidR="00B0079E" w:rsidRPr="001E0B79" w:rsidRDefault="005D31EC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Not</w:t>
            </w:r>
            <w:r w:rsidR="00B0079E" w:rsidRPr="001E0B79">
              <w:rPr>
                <w:rFonts w:ascii="Palatino Linotype" w:hAnsi="Palatino Linotype"/>
                <w:sz w:val="18"/>
                <w:szCs w:val="18"/>
              </w:rPr>
              <w:t xml:space="preserve"> yet deposited</w:t>
            </w:r>
          </w:p>
        </w:tc>
      </w:tr>
      <w:tr w:rsidR="00B0079E" w:rsidRPr="001E0B79" w14:paraId="133BE77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67FFA1C7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Huángpí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tick virus 1 (HTV-1)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EE45D4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Haemaphysalis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doenitzi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53F9BD7E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EE75EB2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2896EC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KM817734.1</w:t>
            </w:r>
          </w:p>
          <w:p w14:paraId="1932C7C9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KM817706.1</w:t>
            </w:r>
          </w:p>
          <w:p w14:paraId="4C271ACC" w14:textId="4A910B7D" w:rsidR="007629D2" w:rsidRPr="001E0B79" w:rsidRDefault="005211E5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KM817667.1</w:t>
            </w:r>
          </w:p>
        </w:tc>
      </w:tr>
      <w:tr w:rsidR="00B0079E" w:rsidRPr="001E0B79" w14:paraId="3D2002FB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7C2B9485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T</w:t>
            </w:r>
            <w:r w:rsidRPr="001E0B79">
              <w:rPr>
                <w:rFonts w:ascii="Cambria" w:hAnsi="Cambria" w:cs="Cambria"/>
                <w:bCs/>
                <w:sz w:val="18"/>
                <w:szCs w:val="18"/>
              </w:rPr>
              <w:t>ǎ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ch</w:t>
            </w:r>
            <w:r w:rsidRPr="001E0B79">
              <w:rPr>
                <w:rFonts w:ascii="Palatino Linotype" w:hAnsi="Palatino Linotype" w:cs="Palatino Linotype"/>
                <w:bCs/>
                <w:sz w:val="18"/>
                <w:szCs w:val="18"/>
              </w:rPr>
              <w:t>é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ng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tick virus 1 (TTV-1)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EDBFC8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Dermacentor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marginatus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1E33318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342C1EF3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C143D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KM817743.1</w:t>
            </w:r>
          </w:p>
          <w:p w14:paraId="33913856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KM817717.1</w:t>
            </w:r>
          </w:p>
          <w:p w14:paraId="652AFC5A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KM817683.1</w:t>
            </w:r>
          </w:p>
        </w:tc>
      </w:tr>
      <w:tr w:rsidR="00B0079E" w:rsidRPr="001E0B79" w14:paraId="7791A30E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101F1B72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bCs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Tamdy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virus (TDYV)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6CAA1A" w14:textId="397296DF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Haemaphysalis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anatolicum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, </w:t>
            </w:r>
            <w:r w:rsidR="005211E5">
              <w:rPr>
                <w:rFonts w:ascii="Palatino Linotype" w:hAnsi="Palatino Linotype"/>
                <w:bCs/>
                <w:sz w:val="18"/>
                <w:szCs w:val="18"/>
              </w:rPr>
              <w:br/>
            </w:r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asiaticum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H.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concinna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Hyalomma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marginatum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turanicus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7C65813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Birds: white wagtails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>Motacilla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iCs/>
                <w:sz w:val="18"/>
                <w:szCs w:val="18"/>
              </w:rPr>
              <w:t xml:space="preserve"> alba</w:t>
            </w:r>
            <w:r w:rsidRPr="001E0B79">
              <w:rPr>
                <w:rFonts w:ascii="Palatino Linotype" w:hAnsi="Palatino Linotype"/>
                <w:bCs/>
                <w:iCs/>
                <w:sz w:val="18"/>
                <w:szCs w:val="18"/>
              </w:rPr>
              <w:t>)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, European rollers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Coracias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garrulus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), 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  <w:lang w:val="en"/>
              </w:rPr>
              <w:t>hoopoes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Upupa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epops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), common starlings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Sturnus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vulgaris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), southern grey shrikes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Lanius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meriodinalis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</w:t>
            </w:r>
          </w:p>
          <w:p w14:paraId="7F2DA651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Carnivores: steppe polecats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Mustela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eversmanni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</w:t>
            </w:r>
          </w:p>
          <w:p w14:paraId="15527454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Rodents: </w:t>
            </w:r>
            <w:r w:rsidRPr="001E0B79">
              <w:rPr>
                <w:rFonts w:ascii="Palatino Linotype" w:eastAsia="SimSun" w:hAnsi="Palatino Linotype" w:cs="AdvP1491"/>
                <w:color w:val="auto"/>
                <w:sz w:val="18"/>
                <w:szCs w:val="18"/>
                <w:lang w:eastAsia="en-US"/>
              </w:rPr>
              <w:t>great gerbils (</w:t>
            </w:r>
            <w:proofErr w:type="spellStart"/>
            <w:r w:rsidRPr="001E0B79">
              <w:rPr>
                <w:rFonts w:ascii="Palatino Linotype" w:eastAsia="SimSun" w:hAnsi="Palatino Linotype" w:cs="AdvP1854"/>
                <w:i/>
                <w:color w:val="auto"/>
                <w:sz w:val="18"/>
                <w:szCs w:val="18"/>
                <w:lang w:eastAsia="en-US"/>
              </w:rPr>
              <w:t>Rhombomys</w:t>
            </w:r>
            <w:proofErr w:type="spellEnd"/>
            <w:r w:rsidRPr="001E0B79">
              <w:rPr>
                <w:rFonts w:ascii="Palatino Linotype" w:eastAsia="SimSun" w:hAnsi="Palatino Linotype" w:cs="AdvP1854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E0B79">
              <w:rPr>
                <w:rFonts w:ascii="Palatino Linotype" w:eastAsia="SimSun" w:hAnsi="Palatino Linotype" w:cs="AdvP1854"/>
                <w:i/>
                <w:color w:val="auto"/>
                <w:sz w:val="18"/>
                <w:szCs w:val="18"/>
                <w:lang w:eastAsia="en-US"/>
              </w:rPr>
              <w:t>opimus</w:t>
            </w:r>
            <w:proofErr w:type="spellEnd"/>
            <w:r w:rsidRPr="001E0B79">
              <w:rPr>
                <w:rFonts w:ascii="Palatino Linotype" w:eastAsia="SimSun" w:hAnsi="Palatino Linotype" w:cs="AdvP1491"/>
                <w:color w:val="auto"/>
                <w:sz w:val="18"/>
                <w:szCs w:val="18"/>
                <w:lang w:eastAsia="en-US"/>
              </w:rPr>
              <w:t>)</w:t>
            </w:r>
          </w:p>
          <w:p w14:paraId="17457A95" w14:textId="7C12C864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Unspecified bat</w:t>
            </w:r>
            <w:r w:rsidR="004A169C" w:rsidRPr="001E0B79">
              <w:rPr>
                <w:rFonts w:ascii="Palatino Linotype" w:hAnsi="Palatino Linotype"/>
                <w:bCs/>
                <w:sz w:val="18"/>
                <w:szCs w:val="18"/>
              </w:rPr>
              <w:t>s</w:t>
            </w:r>
          </w:p>
          <w:p w14:paraId="5F7C6538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Domestic sheep?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243ECEF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Yes (rare): arthralgia, fever, myalgia (nonlethal)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573A0" w14:textId="0733FCB2" w:rsidR="00B0079E" w:rsidRPr="001E0B79" w:rsidRDefault="005D31EC" w:rsidP="00291602">
            <w:pPr>
              <w:spacing w:line="240" w:lineRule="auto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Not </w:t>
            </w:r>
            <w:r w:rsidR="00B0079E" w:rsidRPr="001E0B79">
              <w:rPr>
                <w:rFonts w:ascii="Palatino Linotype" w:hAnsi="Palatino Linotype"/>
                <w:bCs/>
                <w:sz w:val="18"/>
                <w:szCs w:val="18"/>
              </w:rPr>
              <w:t>yet deposited</w:t>
            </w:r>
          </w:p>
        </w:tc>
      </w:tr>
      <w:tr w:rsidR="00B0079E" w:rsidRPr="001E0B79" w14:paraId="01971464" w14:textId="77777777" w:rsidTr="005211E5">
        <w:trPr>
          <w:trHeight w:val="353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293970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Wēnzhōu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tick virus (WTV)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8D4026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Haemaphysalis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hystricis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EE2D011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E54E2FB" w14:textId="77777777" w:rsidR="00B0079E" w:rsidRPr="001E0B79" w:rsidRDefault="00B0079E" w:rsidP="00291602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94A9FA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KM817745.1</w:t>
            </w:r>
          </w:p>
          <w:p w14:paraId="15D36786" w14:textId="6A37395F" w:rsidR="00F26D05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KM817718.1</w:t>
            </w:r>
          </w:p>
          <w:p w14:paraId="5D9D962D" w14:textId="77777777" w:rsidR="00B0079E" w:rsidRPr="001E0B79" w:rsidRDefault="00B0079E" w:rsidP="00291602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KM817685.1</w:t>
            </w:r>
          </w:p>
        </w:tc>
      </w:tr>
      <w:tr w:rsidR="00B0079E" w:rsidRPr="005211E5" w14:paraId="55B8117B" w14:textId="77777777" w:rsidTr="005211E5">
        <w:trPr>
          <w:trHeight w:val="35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60437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5211E5">
              <w:rPr>
                <w:rFonts w:ascii="Palatino Linotype" w:hAnsi="Palatino Linotype"/>
                <w:b/>
                <w:bCs/>
                <w:sz w:val="18"/>
                <w:szCs w:val="18"/>
              </w:rPr>
              <w:t xml:space="preserve">Putative ungrouped </w:t>
            </w:r>
            <w:proofErr w:type="spellStart"/>
            <w:r w:rsidRPr="005211E5">
              <w:rPr>
                <w:rFonts w:ascii="Palatino Linotype" w:hAnsi="Palatino Linotype"/>
                <w:b/>
                <w:bCs/>
                <w:sz w:val="18"/>
                <w:szCs w:val="18"/>
              </w:rPr>
              <w:t>nairo</w:t>
            </w:r>
            <w:proofErr w:type="spellEnd"/>
            <w:r w:rsidRPr="005211E5">
              <w:rPr>
                <w:rFonts w:ascii="Palatino Linotype" w:hAnsi="Palatino Linotype"/>
                <w:b/>
                <w:bCs/>
                <w:sz w:val="18"/>
                <w:szCs w:val="18"/>
              </w:rPr>
              <w:t>-like viruses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0C7B30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1DEB12D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73FC723" w14:textId="77777777" w:rsidR="00B0079E" w:rsidRPr="005211E5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787F8" w14:textId="77777777" w:rsidR="00B0079E" w:rsidRPr="005211E5" w:rsidRDefault="00B0079E" w:rsidP="00C12B43">
            <w:pPr>
              <w:spacing w:line="240" w:lineRule="auto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</w:tr>
      <w:tr w:rsidR="00B0079E" w:rsidRPr="001E0B79" w14:paraId="0268069F" w14:textId="77777777" w:rsidTr="005211E5">
        <w:trPr>
          <w:trHeight w:val="340"/>
        </w:trPr>
        <w:tc>
          <w:tcPr>
            <w:tcW w:w="3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183741A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Artashat virus (ARTSV)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09C9CE" w14:textId="77777777" w:rsidR="00B0079E" w:rsidRPr="001E0B79" w:rsidRDefault="00B0079E" w:rsidP="00571275">
            <w:pPr>
              <w:spacing w:line="240" w:lineRule="auto"/>
              <w:jc w:val="left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Ornithodoros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alactagalis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, </w:t>
            </w:r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O.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verrucosus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418FE52A" w14:textId="77777777" w:rsidR="00B0079E" w:rsidRPr="001E0B79" w:rsidRDefault="00B0079E" w:rsidP="00A57FE4">
            <w:pPr>
              <w:spacing w:line="240" w:lineRule="auto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Persian </w:t>
            </w: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jirds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Meriones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persicus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), small five-toed jerboas (</w:t>
            </w:r>
            <w:proofErr w:type="spellStart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>Allactaga</w:t>
            </w:r>
            <w:proofErr w:type="spellEnd"/>
            <w:r w:rsidRPr="001E0B79">
              <w:rPr>
                <w:rFonts w:ascii="Palatino Linotype" w:hAnsi="Palatino Linotype"/>
                <w:bCs/>
                <w:i/>
                <w:sz w:val="18"/>
                <w:szCs w:val="18"/>
              </w:rPr>
              <w:t xml:space="preserve"> elater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)?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48574384" w14:textId="77777777" w:rsidR="00B0079E" w:rsidRPr="001E0B79" w:rsidRDefault="00B0079E" w:rsidP="00A57FE4">
            <w:pPr>
              <w:spacing w:line="240" w:lineRule="auto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C5EED3" w14:textId="77777777" w:rsidR="00B0079E" w:rsidRPr="001E0B79" w:rsidRDefault="00B0079E" w:rsidP="00A57FE4">
            <w:pPr>
              <w:spacing w:line="240" w:lineRule="auto"/>
              <w:rPr>
                <w:rFonts w:ascii="Palatino Linotype" w:hAnsi="Palatino Linotype"/>
                <w:bCs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TBD</w:t>
            </w:r>
          </w:p>
        </w:tc>
      </w:tr>
      <w:tr w:rsidR="00B0079E" w:rsidRPr="001E0B79" w14:paraId="6DD3928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6BD2BFCD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bCs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Này</w:t>
            </w:r>
            <w:r w:rsidRPr="001E0B79">
              <w:rPr>
                <w:rFonts w:ascii="Cambria" w:hAnsi="Cambria" w:cs="Cambria"/>
                <w:bCs/>
                <w:sz w:val="18"/>
                <w:szCs w:val="18"/>
              </w:rPr>
              <w:t>ǔ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n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tick virus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5049A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Rhipicephalus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 sp.)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345E4C5B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0A412AE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D6BF6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TBD</w:t>
            </w:r>
          </w:p>
        </w:tc>
      </w:tr>
      <w:tr w:rsidR="00B0079E" w:rsidRPr="001E0B79" w14:paraId="6D2571E8" w14:textId="77777777" w:rsidTr="005211E5">
        <w:trPr>
          <w:trHeight w:val="340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6E767222" w14:textId="77777777" w:rsidR="005211E5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bCs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Sānxiá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water strider virus 1 </w:t>
            </w:r>
          </w:p>
          <w:p w14:paraId="68A96743" w14:textId="5105699A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(SWSV-1)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EB58EB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Water striders (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g</w:t>
            </w:r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errids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70BF1891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6E1E73C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4C71EF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KM817737.1</w:t>
            </w:r>
          </w:p>
          <w:p w14:paraId="0CBBB32C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KM817711.1</w:t>
            </w:r>
          </w:p>
          <w:p w14:paraId="17D54E31" w14:textId="779EAD4B" w:rsidR="007629D2" w:rsidRPr="001E0B79" w:rsidRDefault="005211E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L: KM817674.1</w:t>
            </w:r>
          </w:p>
        </w:tc>
      </w:tr>
      <w:tr w:rsidR="00B0079E" w:rsidRPr="001E0B79" w14:paraId="27DF2132" w14:textId="77777777" w:rsidTr="005211E5">
        <w:trPr>
          <w:trHeight w:val="871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508FD5C1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Shāyáng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spider virus 1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082C59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Spiders (</w:t>
            </w:r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Neoscona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nautica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Parasteatoda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tepidariorum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Plexippus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setipes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099A2701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9D70E94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572CF7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KM817738.1</w:t>
            </w:r>
          </w:p>
          <w:p w14:paraId="0D64DA79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M: KM817712.1</w:t>
            </w:r>
          </w:p>
          <w:p w14:paraId="711E0628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KM817676.1</w:t>
            </w:r>
          </w:p>
        </w:tc>
      </w:tr>
      <w:tr w:rsidR="00B0079E" w:rsidRPr="001E0B79" w14:paraId="4BB396D3" w14:textId="77777777" w:rsidTr="005211E5">
        <w:trPr>
          <w:trHeight w:val="517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36094DF6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South Bay virus (SBV)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0A532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Ticks (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Ixodes</w:t>
            </w:r>
            <w:proofErr w:type="spellEnd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sz w:val="18"/>
                <w:szCs w:val="18"/>
              </w:rPr>
              <w:t>scapularis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9CE25F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1492399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706D4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KM048321.1</w:t>
            </w:r>
          </w:p>
          <w:p w14:paraId="308DD1BA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 xml:space="preserve">L: KM048320.1 </w:t>
            </w:r>
          </w:p>
        </w:tc>
      </w:tr>
      <w:tr w:rsidR="00B0079E" w:rsidRPr="001E0B79" w14:paraId="08CABB04" w14:textId="77777777" w:rsidTr="005211E5">
        <w:trPr>
          <w:trHeight w:val="517"/>
        </w:trPr>
        <w:tc>
          <w:tcPr>
            <w:tcW w:w="3256" w:type="dxa"/>
            <w:tcBorders>
              <w:top w:val="nil"/>
              <w:bottom w:val="nil"/>
            </w:tcBorders>
            <w:shd w:val="clear" w:color="auto" w:fill="auto"/>
          </w:tcPr>
          <w:p w14:paraId="43ADF6B7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bCs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W</w:t>
            </w:r>
            <w:r w:rsidRPr="001E0B79">
              <w:rPr>
                <w:rFonts w:ascii="Cambria" w:hAnsi="Cambria" w:cs="Cambria"/>
                <w:bCs/>
                <w:sz w:val="18"/>
                <w:szCs w:val="18"/>
              </w:rPr>
              <w:t>ǔ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h</w:t>
            </w:r>
            <w:r w:rsidRPr="001E0B79">
              <w:rPr>
                <w:rFonts w:ascii="Palatino Linotype" w:hAnsi="Palatino Linotype" w:cs="Palatino Linotype"/>
                <w:bCs/>
                <w:sz w:val="18"/>
                <w:szCs w:val="18"/>
              </w:rPr>
              <w:t>à</w:t>
            </w:r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n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millipede virus 2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DEB110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Millipedes (</w:t>
            </w:r>
            <w:proofErr w:type="spellStart"/>
            <w:r w:rsidRPr="001E0B79">
              <w:rPr>
                <w:rFonts w:ascii="Palatino Linotype" w:hAnsi="Palatino Linotype"/>
                <w:sz w:val="18"/>
                <w:szCs w:val="18"/>
              </w:rPr>
              <w:t>polydesmids</w:t>
            </w:r>
            <w:proofErr w:type="spellEnd"/>
            <w:r w:rsidRPr="001E0B79">
              <w:rPr>
                <w:rFonts w:ascii="Palatino Linotype" w:hAnsi="Palatino Linotype"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113B597B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2CE46CAC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29C3AC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KM817757.1</w:t>
            </w:r>
          </w:p>
          <w:p w14:paraId="27447860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KM817696.1</w:t>
            </w:r>
          </w:p>
        </w:tc>
      </w:tr>
      <w:tr w:rsidR="00B0079E" w:rsidRPr="001E0B79" w14:paraId="1E22D48D" w14:textId="77777777" w:rsidTr="005211E5">
        <w:trPr>
          <w:trHeight w:val="858"/>
        </w:trPr>
        <w:tc>
          <w:tcPr>
            <w:tcW w:w="3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754E82" w14:textId="77777777" w:rsidR="00B0079E" w:rsidRPr="001E0B79" w:rsidRDefault="00B0079E" w:rsidP="00571275">
            <w:pPr>
              <w:spacing w:line="240" w:lineRule="auto"/>
              <w:ind w:left="178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>Xīnzhōu</w:t>
            </w:r>
            <w:proofErr w:type="spellEnd"/>
            <w:r w:rsidRPr="001E0B79">
              <w:rPr>
                <w:rFonts w:ascii="Palatino Linotype" w:hAnsi="Palatino Linotype"/>
                <w:bCs/>
                <w:sz w:val="18"/>
                <w:szCs w:val="18"/>
              </w:rPr>
              <w:t xml:space="preserve"> spider virus (XSV)</w:t>
            </w:r>
          </w:p>
          <w:p w14:paraId="0351CB10" w14:textId="77777777" w:rsidR="00B0079E" w:rsidRPr="001E0B79" w:rsidRDefault="00B0079E" w:rsidP="00571275">
            <w:pPr>
              <w:tabs>
                <w:tab w:val="left" w:pos="2340"/>
              </w:tabs>
              <w:ind w:left="178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ab/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7E59F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Spiders (</w:t>
            </w:r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Neoscona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nautica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Parasteatoda</w:t>
            </w:r>
            <w:proofErr w:type="spellEnd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1E0B79">
              <w:rPr>
                <w:rFonts w:ascii="Palatino Linotype" w:hAnsi="Palatino Linotype"/>
                <w:i/>
                <w:iCs/>
                <w:sz w:val="18"/>
                <w:szCs w:val="18"/>
              </w:rPr>
              <w:t>tepidariorum</w:t>
            </w:r>
            <w:proofErr w:type="spellEnd"/>
            <w:r w:rsidRPr="001E0B79">
              <w:rPr>
                <w:rFonts w:ascii="Palatino Linotype" w:hAnsi="Palatino Linotype"/>
                <w:iCs/>
                <w:sz w:val="18"/>
                <w:szCs w:val="18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14:paraId="2261098A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NK</w:t>
            </w:r>
          </w:p>
        </w:tc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</w:tcPr>
          <w:p w14:paraId="7FB7B896" w14:textId="77777777" w:rsidR="00B0079E" w:rsidRPr="001E0B79" w:rsidRDefault="00B0079E" w:rsidP="00C12B43">
            <w:pPr>
              <w:spacing w:line="240" w:lineRule="auto"/>
              <w:jc w:val="left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NR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1614E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S: KM817762.1</w:t>
            </w:r>
          </w:p>
          <w:p w14:paraId="6F6ECF44" w14:textId="308288F0" w:rsidR="00B0079E" w:rsidRPr="001E0B79" w:rsidRDefault="005211E5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M:</w:t>
            </w:r>
            <w:r w:rsidR="00B0079E" w:rsidRPr="001E0B79">
              <w:rPr>
                <w:rFonts w:ascii="Palatino Linotype" w:hAnsi="Palatino Linotype"/>
                <w:sz w:val="18"/>
                <w:szCs w:val="18"/>
              </w:rPr>
              <w:t>KM817729.1</w:t>
            </w:r>
            <w:r w:rsidR="00340C6C" w:rsidRPr="001E0B79">
              <w:rPr>
                <w:rFonts w:ascii="Palatino Linotype" w:hAnsi="Palatino Linotype"/>
                <w:sz w:val="18"/>
                <w:szCs w:val="18"/>
              </w:rPr>
              <w:t xml:space="preserve"> (incomplete)</w:t>
            </w:r>
          </w:p>
          <w:p w14:paraId="09124D0E" w14:textId="77777777" w:rsidR="00B0079E" w:rsidRPr="001E0B79" w:rsidRDefault="00B0079E" w:rsidP="00C12B43">
            <w:pPr>
              <w:spacing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1E0B79">
              <w:rPr>
                <w:rFonts w:ascii="Palatino Linotype" w:hAnsi="Palatino Linotype"/>
                <w:sz w:val="18"/>
                <w:szCs w:val="18"/>
              </w:rPr>
              <w:t>L: KM817702.1</w:t>
            </w:r>
          </w:p>
        </w:tc>
      </w:tr>
    </w:tbl>
    <w:p w14:paraId="532F1E65" w14:textId="77777777" w:rsidR="00F83BA2" w:rsidRDefault="00F83BA2">
      <w:pPr>
        <w:spacing w:line="240" w:lineRule="auto"/>
        <w:jc w:val="left"/>
        <w:rPr>
          <w:rFonts w:cstheme="minorBidi"/>
          <w:b/>
          <w:snapToGrid w:val="0"/>
          <w:lang w:bidi="en-US"/>
        </w:rPr>
      </w:pPr>
      <w:r>
        <w:rPr>
          <w:b/>
        </w:rPr>
        <w:br w:type="page"/>
      </w:r>
    </w:p>
    <w:p w14:paraId="5DCF6C34" w14:textId="6A2ECBAF" w:rsidR="00F83BA2" w:rsidRPr="00BB7C82" w:rsidRDefault="00F83BA2" w:rsidP="00F83BA2">
      <w:pPr>
        <w:pStyle w:val="MDPI41tablecaption"/>
        <w:rPr>
          <w:szCs w:val="18"/>
        </w:rPr>
      </w:pPr>
      <w:r w:rsidRPr="00F83BA2">
        <w:rPr>
          <w:b/>
        </w:rPr>
        <w:t xml:space="preserve">Table S2. M-segment polyprotein descriptions. Each species column depicts averages of its members. </w:t>
      </w:r>
      <w:r w:rsidRPr="00F83BA2">
        <w:t xml:space="preserve">Sample sizes are: Crimean-Congo hemorrhagic fever </w:t>
      </w:r>
      <w:r w:rsidR="00007B2F">
        <w:br/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>1, “</w:t>
      </w:r>
      <w:proofErr w:type="spellStart"/>
      <w:r w:rsidRPr="00F83BA2">
        <w:t>Hazara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>”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2, </w:t>
      </w:r>
      <w:proofErr w:type="spellStart"/>
      <w:r w:rsidRPr="00F83BA2">
        <w:t>Dugbe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5, Sakhalin </w:t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4, </w:t>
      </w:r>
      <w:proofErr w:type="spellStart"/>
      <w:r w:rsidRPr="00F83BA2">
        <w:t>Thiafora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>2, “</w:t>
      </w:r>
      <w:proofErr w:type="spellStart"/>
      <w:r w:rsidRPr="00F83BA2">
        <w:t>Kasokero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>”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3, </w:t>
      </w:r>
      <w:proofErr w:type="spellStart"/>
      <w:r w:rsidRPr="00F83BA2">
        <w:t>Qalyub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 xml:space="preserve"> </w:t>
      </w:r>
      <w:r w:rsidR="00007B2F">
        <w:br/>
      </w:r>
      <w:r w:rsidRPr="00F83BA2">
        <w:t>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>2, “</w:t>
      </w:r>
      <w:proofErr w:type="spellStart"/>
      <w:r w:rsidRPr="00F83BA2">
        <w:t>Keterah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>”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2, </w:t>
      </w:r>
      <w:proofErr w:type="spellStart"/>
      <w:r w:rsidRPr="00F83BA2">
        <w:t>Dera</w:t>
      </w:r>
      <w:proofErr w:type="spellEnd"/>
      <w:r w:rsidRPr="00F83BA2">
        <w:t xml:space="preserve"> Ghazi Khan </w:t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 xml:space="preserve">5, Hughes </w:t>
      </w:r>
      <w:proofErr w:type="spellStart"/>
      <w:r w:rsidRPr="00F83BA2">
        <w:t>nairovirus</w:t>
      </w:r>
      <w:proofErr w:type="spellEnd"/>
      <w:r w:rsidRPr="00F83BA2">
        <w:t xml:space="preserve">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>7, and “</w:t>
      </w:r>
      <w:proofErr w:type="spellStart"/>
      <w:r w:rsidRPr="00F83BA2">
        <w:t>Burana</w:t>
      </w:r>
      <w:proofErr w:type="spellEnd"/>
      <w:r w:rsidRPr="00F83BA2">
        <w:t xml:space="preserve"> </w:t>
      </w:r>
      <w:proofErr w:type="spellStart"/>
      <w:r w:rsidRPr="00F83BA2">
        <w:t>nairovirus</w:t>
      </w:r>
      <w:proofErr w:type="spellEnd"/>
      <w:r w:rsidRPr="00F83BA2">
        <w:t>” n</w:t>
      </w:r>
      <w:r w:rsidR="00007B2F">
        <w:t xml:space="preserve"> </w:t>
      </w:r>
      <w:r w:rsidRPr="00F83BA2">
        <w:t>=</w:t>
      </w:r>
      <w:r w:rsidR="00007B2F">
        <w:t xml:space="preserve"> </w:t>
      </w:r>
      <w:r w:rsidRPr="00F83BA2">
        <w:t>3. Averages for predicted characteristics were rounded up. Proposed new taxa are highlighted in red and placed in quotation marks.</w:t>
      </w:r>
    </w:p>
    <w:tbl>
      <w:tblPr>
        <w:tblStyle w:val="TableGrid"/>
        <w:tblW w:w="14259" w:type="dxa"/>
        <w:tblLayout w:type="fixed"/>
        <w:tblLook w:val="04A0" w:firstRow="1" w:lastRow="0" w:firstColumn="1" w:lastColumn="0" w:noHBand="0" w:noVBand="1"/>
      </w:tblPr>
      <w:tblGrid>
        <w:gridCol w:w="2430"/>
        <w:gridCol w:w="1497"/>
        <w:gridCol w:w="1062"/>
        <w:gridCol w:w="990"/>
        <w:gridCol w:w="14"/>
        <w:gridCol w:w="976"/>
        <w:gridCol w:w="14"/>
        <w:gridCol w:w="1066"/>
        <w:gridCol w:w="6"/>
        <w:gridCol w:w="1074"/>
        <w:gridCol w:w="990"/>
        <w:gridCol w:w="1080"/>
        <w:gridCol w:w="990"/>
        <w:gridCol w:w="990"/>
        <w:gridCol w:w="1080"/>
      </w:tblGrid>
      <w:tr w:rsidR="00F83BA2" w:rsidRPr="00007B2F" w14:paraId="3E75F68A" w14:textId="77777777" w:rsidTr="00007B2F">
        <w:trPr>
          <w:trHeight w:val="765"/>
        </w:trPr>
        <w:tc>
          <w:tcPr>
            <w:tcW w:w="243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7976E15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 xml:space="preserve">Predicted Glycoprotein Precursor Processing </w:t>
            </w:r>
          </w:p>
        </w:tc>
        <w:tc>
          <w:tcPr>
            <w:tcW w:w="1497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60AF369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sz w:val="18"/>
                <w:szCs w:val="18"/>
              </w:rPr>
              <w:t xml:space="preserve">Crimean-Congo hemorrhagic fever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1062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3CCD5DF9" w14:textId="77777777" w:rsidR="00F83BA2" w:rsidRPr="00007B2F" w:rsidRDefault="00F83BA2" w:rsidP="00007B2F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“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Hazara</w:t>
            </w:r>
            <w:proofErr w:type="spellEnd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nairovirus</w:t>
            </w:r>
            <w:proofErr w:type="spellEnd"/>
            <w:r w:rsidRPr="00007B2F">
              <w:rPr>
                <w:color w:val="943634" w:themeColor="accent2" w:themeShade="BF"/>
                <w:sz w:val="18"/>
                <w:szCs w:val="18"/>
              </w:rPr>
              <w:t>”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2D9AF89E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007B2F">
              <w:rPr>
                <w:i/>
                <w:sz w:val="18"/>
                <w:szCs w:val="18"/>
              </w:rPr>
              <w:t>Dugbe</w:t>
            </w:r>
            <w:proofErr w:type="spellEnd"/>
            <w:r w:rsidRPr="00007B2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990" w:type="dxa"/>
            <w:gridSpan w:val="2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2D40931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sz w:val="18"/>
                <w:szCs w:val="18"/>
              </w:rPr>
              <w:t xml:space="preserve">Sakhalin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21580DC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007B2F">
              <w:rPr>
                <w:i/>
                <w:sz w:val="18"/>
                <w:szCs w:val="18"/>
              </w:rPr>
              <w:t>Thiafora</w:t>
            </w:r>
            <w:proofErr w:type="spellEnd"/>
            <w:r w:rsidRPr="00007B2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4A159A7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color w:val="943634" w:themeColor="accent2" w:themeShade="BF"/>
                <w:sz w:val="18"/>
                <w:szCs w:val="18"/>
              </w:rPr>
              <w:t>“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Kasokero</w:t>
            </w:r>
            <w:proofErr w:type="spellEnd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nairovirus</w:t>
            </w:r>
            <w:proofErr w:type="spellEnd"/>
            <w:r w:rsidRPr="00007B2F">
              <w:rPr>
                <w:color w:val="943634" w:themeColor="accent2" w:themeShade="BF"/>
                <w:sz w:val="18"/>
                <w:szCs w:val="18"/>
              </w:rPr>
              <w:t>”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39D43EF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007B2F">
              <w:rPr>
                <w:i/>
                <w:sz w:val="18"/>
                <w:szCs w:val="18"/>
              </w:rPr>
              <w:t>Qalyub</w:t>
            </w:r>
            <w:proofErr w:type="spellEnd"/>
            <w:r w:rsidRPr="00007B2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1E7F90B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color w:val="943634" w:themeColor="accent2" w:themeShade="BF"/>
                <w:sz w:val="18"/>
                <w:szCs w:val="18"/>
              </w:rPr>
              <w:t>“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Keterah</w:t>
            </w:r>
            <w:proofErr w:type="spellEnd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nairovirus</w:t>
            </w:r>
            <w:proofErr w:type="spellEnd"/>
            <w:r w:rsidRPr="00007B2F">
              <w:rPr>
                <w:color w:val="943634" w:themeColor="accent2" w:themeShade="BF"/>
                <w:sz w:val="18"/>
                <w:szCs w:val="18"/>
              </w:rPr>
              <w:t>”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1EDFD5A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007B2F">
              <w:rPr>
                <w:i/>
                <w:sz w:val="18"/>
                <w:szCs w:val="18"/>
              </w:rPr>
              <w:t>Dera</w:t>
            </w:r>
            <w:proofErr w:type="spellEnd"/>
            <w:r w:rsidRPr="00007B2F">
              <w:rPr>
                <w:i/>
                <w:sz w:val="18"/>
                <w:szCs w:val="18"/>
              </w:rPr>
              <w:t xml:space="preserve"> Ghazi Khan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hideMark/>
          </w:tcPr>
          <w:p w14:paraId="0C138C2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sz w:val="18"/>
                <w:szCs w:val="18"/>
              </w:rPr>
              <w:t xml:space="preserve">Hughes </w:t>
            </w:r>
            <w:proofErr w:type="spellStart"/>
            <w:r w:rsidRPr="00007B2F">
              <w:rPr>
                <w:i/>
                <w:sz w:val="18"/>
                <w:szCs w:val="18"/>
              </w:rPr>
              <w:t>nairovirus</w:t>
            </w:r>
            <w:proofErr w:type="spellEnd"/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</w:tcPr>
          <w:p w14:paraId="64F5A2DD" w14:textId="77777777" w:rsidR="00F83BA2" w:rsidRPr="00007B2F" w:rsidRDefault="00F83BA2" w:rsidP="00F83BA2">
            <w:pPr>
              <w:pStyle w:val="MDPI42tablebody"/>
              <w:rPr>
                <w:bCs/>
                <w:i/>
                <w:sz w:val="18"/>
                <w:szCs w:val="18"/>
                <w:lang w:eastAsia="zh-CN"/>
              </w:rPr>
            </w:pPr>
            <w:r w:rsidRPr="00007B2F">
              <w:rPr>
                <w:color w:val="943634" w:themeColor="accent2" w:themeShade="BF"/>
                <w:sz w:val="18"/>
                <w:szCs w:val="18"/>
              </w:rPr>
              <w:t>“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Burana</w:t>
            </w:r>
            <w:proofErr w:type="spellEnd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 xml:space="preserve"> </w:t>
            </w:r>
            <w:proofErr w:type="spellStart"/>
            <w:r w:rsidRPr="00007B2F">
              <w:rPr>
                <w:i/>
                <w:color w:val="943634" w:themeColor="accent2" w:themeShade="BF"/>
                <w:sz w:val="18"/>
                <w:szCs w:val="18"/>
              </w:rPr>
              <w:t>nairovirus</w:t>
            </w:r>
            <w:proofErr w:type="spellEnd"/>
            <w:r w:rsidRPr="00007B2F">
              <w:rPr>
                <w:color w:val="943634" w:themeColor="accent2" w:themeShade="BF"/>
                <w:sz w:val="18"/>
                <w:szCs w:val="18"/>
              </w:rPr>
              <w:t>”</w:t>
            </w:r>
          </w:p>
        </w:tc>
      </w:tr>
      <w:tr w:rsidR="00F83BA2" w:rsidRPr="00007B2F" w14:paraId="3A6A691A" w14:textId="77777777" w:rsidTr="00007B2F">
        <w:trPr>
          <w:trHeight w:val="435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noWrap/>
            <w:hideMark/>
          </w:tcPr>
          <w:p w14:paraId="4E7FE87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 xml:space="preserve">Polyprotein Mass (deduced </w:t>
            </w:r>
            <w:proofErr w:type="spellStart"/>
            <w:r w:rsidRPr="00007B2F">
              <w:rPr>
                <w:sz w:val="18"/>
                <w:szCs w:val="18"/>
              </w:rPr>
              <w:t>kDa</w:t>
            </w:r>
            <w:proofErr w:type="spellEnd"/>
            <w:r w:rsidRPr="00007B2F">
              <w:rPr>
                <w:sz w:val="18"/>
                <w:szCs w:val="18"/>
              </w:rPr>
              <w:t>)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hideMark/>
          </w:tcPr>
          <w:p w14:paraId="1C052ED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187</w:t>
            </w:r>
          </w:p>
        </w:tc>
        <w:tc>
          <w:tcPr>
            <w:tcW w:w="1062" w:type="dxa"/>
            <w:tcBorders>
              <w:left w:val="nil"/>
              <w:bottom w:val="nil"/>
              <w:right w:val="nil"/>
            </w:tcBorders>
            <w:hideMark/>
          </w:tcPr>
          <w:p w14:paraId="0DE398C6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158</w:t>
            </w:r>
          </w:p>
        </w:tc>
        <w:tc>
          <w:tcPr>
            <w:tcW w:w="1004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6F68982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173</w:t>
            </w:r>
          </w:p>
        </w:tc>
        <w:tc>
          <w:tcPr>
            <w:tcW w:w="990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1AA2012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158</w:t>
            </w:r>
          </w:p>
        </w:tc>
        <w:tc>
          <w:tcPr>
            <w:tcW w:w="1072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5413587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144</w:t>
            </w:r>
          </w:p>
        </w:tc>
        <w:tc>
          <w:tcPr>
            <w:tcW w:w="1074" w:type="dxa"/>
            <w:tcBorders>
              <w:left w:val="nil"/>
              <w:bottom w:val="nil"/>
              <w:right w:val="nil"/>
            </w:tcBorders>
            <w:hideMark/>
          </w:tcPr>
          <w:p w14:paraId="053492A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159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hideMark/>
          </w:tcPr>
          <w:p w14:paraId="4CEB2C4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164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hideMark/>
          </w:tcPr>
          <w:p w14:paraId="750F1D5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183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hideMark/>
          </w:tcPr>
          <w:p w14:paraId="5FE5D2F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157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hideMark/>
          </w:tcPr>
          <w:p w14:paraId="0EDA723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155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14:paraId="6D5D96A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150</w:t>
            </w:r>
            <w:r w:rsidRPr="00007B2F">
              <w:rPr>
                <w:rFonts w:ascii="Calibri" w:hAnsi="Calibri"/>
                <w:sz w:val="18"/>
                <w:szCs w:val="18"/>
                <w:vertAlign w:val="superscript"/>
                <w:lang w:eastAsia="zh-CN"/>
              </w:rPr>
              <w:t>φ</w:t>
            </w:r>
          </w:p>
        </w:tc>
      </w:tr>
      <w:tr w:rsidR="00F83BA2" w:rsidRPr="00007B2F" w14:paraId="58626827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EE6D6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Glycoproteins</w:t>
            </w:r>
            <w:r w:rsidRPr="00007B2F">
              <w:rPr>
                <w:sz w:val="18"/>
                <w:szCs w:val="18"/>
                <w:vertAlign w:val="superscript"/>
              </w:rPr>
              <w:t>¥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A51CC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20BF7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95E5FEC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492A7D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93DCB6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B128A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065C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FD739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490C3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66DDC4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569A1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3</w:t>
            </w:r>
          </w:p>
        </w:tc>
      </w:tr>
      <w:tr w:rsidR="00F83BA2" w:rsidRPr="00007B2F" w14:paraId="20E482EE" w14:textId="77777777" w:rsidTr="00007B2F">
        <w:trPr>
          <w:trHeight w:val="70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28D6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Conserved Cleavage Sites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37EEE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RSKR, RKPL, RRLL, RKLL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D4F421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EA6522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RKPL, RRLL, RKLL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DAA9CE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RKLL, RKPL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55211A1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7AFA7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E6C0A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RKPL, RKLL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79AD5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RKLL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FAF6C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DA484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RRLL, RKLL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1280D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RRLL, RKLL, RKPL</w:t>
            </w:r>
          </w:p>
        </w:tc>
      </w:tr>
      <w:tr w:rsidR="00F83BA2" w:rsidRPr="00007B2F" w14:paraId="5C84E035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FB65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sz w:val="18"/>
                <w:szCs w:val="18"/>
              </w:rPr>
              <w:t>O</w:t>
            </w:r>
            <w:r w:rsidRPr="00007B2F">
              <w:rPr>
                <w:sz w:val="18"/>
                <w:szCs w:val="18"/>
              </w:rPr>
              <w:t xml:space="preserve">-Linked </w:t>
            </w:r>
            <w:proofErr w:type="spellStart"/>
            <w:r w:rsidRPr="00007B2F">
              <w:rPr>
                <w:sz w:val="18"/>
                <w:szCs w:val="18"/>
              </w:rPr>
              <w:t>Glycosylations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83AF5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EAF7E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29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A35E59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0B6797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35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35DFA36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549D6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26F2E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40444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884DE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2094C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F80FD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38</w:t>
            </w:r>
          </w:p>
        </w:tc>
      </w:tr>
      <w:tr w:rsidR="00F83BA2" w:rsidRPr="00007B2F" w14:paraId="728E870B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A2C1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i/>
                <w:sz w:val="18"/>
                <w:szCs w:val="18"/>
              </w:rPr>
              <w:t>N</w:t>
            </w:r>
            <w:r w:rsidRPr="00007B2F">
              <w:rPr>
                <w:sz w:val="18"/>
                <w:szCs w:val="18"/>
              </w:rPr>
              <w:t xml:space="preserve">-Linked </w:t>
            </w:r>
            <w:proofErr w:type="spellStart"/>
            <w:r w:rsidRPr="00007B2F">
              <w:rPr>
                <w:sz w:val="18"/>
                <w:szCs w:val="18"/>
              </w:rPr>
              <w:t>Glycosylations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967B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C7B5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6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A85C59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8F97EFC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17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689303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0B56F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4294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808A0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CAE7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FF2A8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10836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9</w:t>
            </w:r>
          </w:p>
        </w:tc>
      </w:tr>
      <w:tr w:rsidR="00F83BA2" w:rsidRPr="00007B2F" w14:paraId="2EE55C6C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FB5D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Transmembrane domains (TMDs)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4FFB4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66DA01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5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8C6601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D60030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7610CBE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32AFC2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DA46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</w:t>
            </w:r>
            <w:r w:rsidRPr="00007B2F">
              <w:rPr>
                <w:sz w:val="18"/>
                <w:szCs w:val="18"/>
                <w:vertAlign w:val="superscript"/>
              </w:rPr>
              <w:t>¤¤¤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E8F83C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87D01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46E856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4BE6E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3</w:t>
            </w:r>
          </w:p>
        </w:tc>
      </w:tr>
      <w:tr w:rsidR="00F83BA2" w:rsidRPr="00007B2F" w14:paraId="791CEE24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7596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Glycosylated Regions/Mucin-like domains (MLDs)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CE7B4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5CDE23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BC2C227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99F190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790DB1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32EE1A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56456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47320C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2–3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7EB7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F1571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None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A83C4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1</w:t>
            </w:r>
          </w:p>
        </w:tc>
      </w:tr>
      <w:tr w:rsidR="00F83BA2" w:rsidRPr="00007B2F" w14:paraId="3F6DDC7D" w14:textId="77777777" w:rsidTr="00007B2F">
        <w:trPr>
          <w:trHeight w:val="435"/>
        </w:trPr>
        <w:tc>
          <w:tcPr>
            <w:tcW w:w="2430" w:type="dxa"/>
            <w:tcBorders>
              <w:top w:val="nil"/>
              <w:left w:val="nil"/>
              <w:right w:val="nil"/>
            </w:tcBorders>
            <w:noWrap/>
            <w:hideMark/>
          </w:tcPr>
          <w:p w14:paraId="65E8DB6E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 xml:space="preserve">MLD Mass (deduced </w:t>
            </w:r>
            <w:proofErr w:type="spellStart"/>
            <w:r w:rsidRPr="00007B2F">
              <w:rPr>
                <w:sz w:val="18"/>
                <w:szCs w:val="18"/>
              </w:rPr>
              <w:t>kDa</w:t>
            </w:r>
            <w:proofErr w:type="spellEnd"/>
            <w:r w:rsidRPr="00007B2F">
              <w:rPr>
                <w:sz w:val="18"/>
                <w:szCs w:val="18"/>
              </w:rPr>
              <w:t>)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hideMark/>
          </w:tcPr>
          <w:p w14:paraId="3136EAA5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23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hideMark/>
          </w:tcPr>
          <w:p w14:paraId="22D4940F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3–5</w:t>
            </w:r>
          </w:p>
        </w:tc>
        <w:tc>
          <w:tcPr>
            <w:tcW w:w="1004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5040CE4D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61374B6B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3–10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215533D8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right w:val="nil"/>
            </w:tcBorders>
            <w:hideMark/>
          </w:tcPr>
          <w:p w14:paraId="5CB2B57E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8–11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hideMark/>
          </w:tcPr>
          <w:p w14:paraId="4EE97C50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10–12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hideMark/>
          </w:tcPr>
          <w:p w14:paraId="6E52E539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8–37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hideMark/>
          </w:tcPr>
          <w:p w14:paraId="7D30A594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3–5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hideMark/>
          </w:tcPr>
          <w:p w14:paraId="4E4D11EE" w14:textId="77777777" w:rsidR="00F83BA2" w:rsidRPr="00007B2F" w:rsidRDefault="00F83BA2" w:rsidP="00F83BA2">
            <w:pPr>
              <w:pStyle w:val="MDPI42tablebody"/>
              <w:rPr>
                <w:sz w:val="18"/>
                <w:szCs w:val="18"/>
              </w:rPr>
            </w:pPr>
            <w:r w:rsidRPr="00007B2F">
              <w:rPr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14:paraId="7DB5B857" w14:textId="31EF9AE2" w:rsidR="00F83BA2" w:rsidRPr="00007B2F" w:rsidRDefault="00F83BA2" w:rsidP="00F83BA2">
            <w:pPr>
              <w:pStyle w:val="MDPI42tablebody"/>
              <w:rPr>
                <w:sz w:val="18"/>
                <w:szCs w:val="18"/>
                <w:lang w:eastAsia="zh-CN"/>
              </w:rPr>
            </w:pPr>
            <w:r w:rsidRPr="00007B2F">
              <w:rPr>
                <w:sz w:val="18"/>
                <w:szCs w:val="18"/>
                <w:lang w:eastAsia="zh-CN"/>
              </w:rPr>
              <w:t>8</w:t>
            </w:r>
            <w:r w:rsidR="00007B2F" w:rsidRPr="00007B2F">
              <w:rPr>
                <w:sz w:val="18"/>
                <w:szCs w:val="18"/>
              </w:rPr>
              <w:t>–</w:t>
            </w:r>
            <w:r w:rsidRPr="00007B2F">
              <w:rPr>
                <w:sz w:val="18"/>
                <w:szCs w:val="18"/>
                <w:lang w:eastAsia="zh-CN"/>
              </w:rPr>
              <w:t>11</w:t>
            </w:r>
          </w:p>
        </w:tc>
      </w:tr>
    </w:tbl>
    <w:p w14:paraId="74B07D0D" w14:textId="77777777" w:rsidR="00F83BA2" w:rsidRPr="00F21A4D" w:rsidRDefault="00F83BA2" w:rsidP="00F83BA2">
      <w:pPr>
        <w:spacing w:line="240" w:lineRule="auto"/>
        <w:jc w:val="left"/>
        <w:rPr>
          <w:rFonts w:ascii="Palatino Linotype" w:hAnsi="Palatino Linotype"/>
          <w:sz w:val="20"/>
        </w:rPr>
      </w:pPr>
    </w:p>
    <w:p w14:paraId="0F31494F" w14:textId="0F30A1FD" w:rsidR="00F83BA2" w:rsidRDefault="00F83BA2" w:rsidP="00F83BA2">
      <w:pPr>
        <w:pStyle w:val="MDPI43tablefooter"/>
        <w:rPr>
          <w:lang w:eastAsia="zh-CN"/>
        </w:rPr>
      </w:pPr>
      <w:r w:rsidRPr="00F21A4D">
        <w:rPr>
          <w:vertAlign w:val="superscript"/>
          <w:lang w:eastAsia="zh-CN"/>
        </w:rPr>
        <w:t>¤¤¤</w:t>
      </w:r>
      <w:r>
        <w:rPr>
          <w:lang w:eastAsia="zh-CN"/>
        </w:rPr>
        <w:t>A single member of this species group (</w:t>
      </w:r>
      <w:proofErr w:type="spellStart"/>
      <w:r w:rsidRPr="00A9551A">
        <w:rPr>
          <w:i/>
        </w:rPr>
        <w:t>Qalyub</w:t>
      </w:r>
      <w:proofErr w:type="spellEnd"/>
      <w:r w:rsidRPr="00A9551A">
        <w:rPr>
          <w:i/>
        </w:rPr>
        <w:t xml:space="preserve"> </w:t>
      </w:r>
      <w:proofErr w:type="spellStart"/>
      <w:r w:rsidRPr="00A9551A">
        <w:rPr>
          <w:i/>
        </w:rPr>
        <w:t>nairovirus</w:t>
      </w:r>
      <w:proofErr w:type="spellEnd"/>
      <w:r>
        <w:rPr>
          <w:lang w:eastAsia="zh-CN"/>
        </w:rPr>
        <w:t>)</w:t>
      </w:r>
      <w:r w:rsidRPr="00F21A4D">
        <w:rPr>
          <w:lang w:eastAsia="zh-CN"/>
        </w:rPr>
        <w:t xml:space="preserve"> is predicted to contain </w:t>
      </w:r>
      <w:r>
        <w:rPr>
          <w:lang w:eastAsia="zh-CN"/>
        </w:rPr>
        <w:t>only a single</w:t>
      </w:r>
      <w:r w:rsidRPr="00F21A4D">
        <w:rPr>
          <w:lang w:eastAsia="zh-CN"/>
        </w:rPr>
        <w:t xml:space="preserve"> transmembrane region</w:t>
      </w:r>
      <w:r>
        <w:rPr>
          <w:lang w:eastAsia="zh-CN"/>
        </w:rPr>
        <w:t xml:space="preserve">. </w:t>
      </w:r>
      <w:r w:rsidRPr="00F21A4D">
        <w:rPr>
          <w:vertAlign w:val="superscript"/>
          <w:lang w:eastAsia="zh-CN"/>
        </w:rPr>
        <w:t>¥</w:t>
      </w:r>
      <w:r w:rsidRPr="00183070">
        <w:rPr>
          <w:lang w:eastAsia="zh-CN"/>
        </w:rPr>
        <w:t xml:space="preserve"> </w:t>
      </w:r>
      <w:r w:rsidRPr="00F21A4D">
        <w:rPr>
          <w:lang w:eastAsia="zh-CN"/>
        </w:rPr>
        <w:t>No differentiation of structural versus non-structural glycoproteins</w:t>
      </w:r>
      <w:r>
        <w:rPr>
          <w:lang w:eastAsia="zh-CN"/>
        </w:rPr>
        <w:t xml:space="preserve">. </w:t>
      </w:r>
      <w:proofErr w:type="gramStart"/>
      <w:r w:rsidRPr="00183070">
        <w:rPr>
          <w:rFonts w:ascii="Calibri" w:hAnsi="Calibri"/>
          <w:vertAlign w:val="superscript"/>
          <w:lang w:eastAsia="zh-CN"/>
        </w:rPr>
        <w:t>φ</w:t>
      </w:r>
      <w:proofErr w:type="gramEnd"/>
      <w:r w:rsidRPr="00183070">
        <w:rPr>
          <w:lang w:eastAsia="zh-CN"/>
        </w:rPr>
        <w:t xml:space="preserve"> </w:t>
      </w:r>
      <w:r>
        <w:rPr>
          <w:lang w:eastAsia="zh-CN"/>
        </w:rPr>
        <w:t xml:space="preserve">Two members of the species </w:t>
      </w:r>
      <w:proofErr w:type="spellStart"/>
      <w:r w:rsidRPr="00183070">
        <w:rPr>
          <w:i/>
          <w:lang w:eastAsia="zh-CN"/>
        </w:rPr>
        <w:t>Burana</w:t>
      </w:r>
      <w:proofErr w:type="spellEnd"/>
      <w:r w:rsidRPr="00183070">
        <w:rPr>
          <w:i/>
          <w:lang w:eastAsia="zh-CN"/>
        </w:rPr>
        <w:t xml:space="preserve"> </w:t>
      </w:r>
      <w:proofErr w:type="spellStart"/>
      <w:r w:rsidRPr="00183070">
        <w:rPr>
          <w:i/>
          <w:lang w:eastAsia="zh-CN"/>
        </w:rPr>
        <w:t>nairovirus</w:t>
      </w:r>
      <w:proofErr w:type="spellEnd"/>
      <w:r>
        <w:rPr>
          <w:lang w:eastAsia="zh-CN"/>
        </w:rPr>
        <w:t xml:space="preserve"> are predicted to have two open reading frames on the M-segment encoding a separate stand-alone glycoprotein next to the polyprotein (GPC).</w:t>
      </w:r>
    </w:p>
    <w:p w14:paraId="477B651B" w14:textId="221EAD05" w:rsidR="00F83BA2" w:rsidRDefault="00F83BA2" w:rsidP="00F83BA2">
      <w:pPr>
        <w:pStyle w:val="MDPI43tablefooter"/>
      </w:pPr>
      <w:r>
        <w:br w:type="page"/>
      </w:r>
    </w:p>
    <w:p w14:paraId="0DE05A15" w14:textId="77777777" w:rsidR="00F83BA2" w:rsidRPr="00045CB3" w:rsidRDefault="00F83BA2" w:rsidP="00F83BA2">
      <w:pPr>
        <w:pStyle w:val="MDPI43tablefooter"/>
        <w:sectPr w:rsidR="00F83BA2" w:rsidRPr="00045CB3" w:rsidSect="00F83BA2">
          <w:pgSz w:w="16834" w:h="11913" w:orient="landscape" w:code="9"/>
          <w:pgMar w:top="1526" w:right="1411" w:bottom="1526" w:left="1080" w:header="1022" w:footer="850" w:gutter="0"/>
          <w:pgNumType w:start="1"/>
          <w:cols w:space="397"/>
          <w:noEndnote/>
          <w:titlePg/>
          <w:docGrid w:linePitch="326"/>
        </w:sectPr>
      </w:pPr>
    </w:p>
    <w:p w14:paraId="40823FF7" w14:textId="77777777" w:rsidR="008E4F72" w:rsidRDefault="008E4F72">
      <w:pPr>
        <w:spacing w:line="240" w:lineRule="auto"/>
        <w:jc w:val="left"/>
        <w:rPr>
          <w:lang w:eastAsia="zh-CN"/>
        </w:rPr>
      </w:pPr>
    </w:p>
    <w:p w14:paraId="05A30E88" w14:textId="74C03EC1" w:rsidR="000324FF" w:rsidRPr="00A578E6" w:rsidRDefault="00F83BA2" w:rsidP="00F83BA2">
      <w:pPr>
        <w:pStyle w:val="MDPI21heading1"/>
      </w:pPr>
      <w:r>
        <w:t>R</w:t>
      </w:r>
      <w:r w:rsidR="006E112C" w:rsidRPr="00A578E6">
        <w:t>eferences</w:t>
      </w:r>
    </w:p>
    <w:p w14:paraId="3D0DEE38" w14:textId="235F8944" w:rsidR="00A85ADF" w:rsidRPr="00DB0AA4" w:rsidRDefault="00F42440" w:rsidP="00F83BA2">
      <w:pPr>
        <w:pStyle w:val="MDPI71References"/>
      </w:pPr>
      <w:r w:rsidRPr="003C2D20">
        <w:fldChar w:fldCharType="begin"/>
      </w:r>
      <w:r w:rsidRPr="00DB0AA4">
        <w:rPr>
          <w:lang w:val="en-GB"/>
        </w:rPr>
        <w:instrText xml:space="preserve"> ADDIN EN.REFLIST </w:instrText>
      </w:r>
      <w:r w:rsidRPr="003C2D20">
        <w:fldChar w:fldCharType="separate"/>
      </w:r>
      <w:bookmarkStart w:id="1" w:name="_ENREF_1"/>
      <w:r w:rsidR="00A85ADF" w:rsidRPr="00DB0AA4">
        <w:rPr>
          <w:lang w:val="en-GB"/>
        </w:rPr>
        <w:t xml:space="preserve">Plyusnin, A.; Beaty, B. J.; Elliott, R. M.; Goldbach, R.; Kormelink, R.; Lundkvist, A.; Schmaljohn, C. S.; </w:t>
      </w:r>
      <w:r w:rsidR="00F83BA2">
        <w:rPr>
          <w:lang w:val="en-GB"/>
        </w:rPr>
        <w:br/>
      </w:r>
      <w:r w:rsidR="00A85ADF" w:rsidRPr="00DB0AA4">
        <w:rPr>
          <w:lang w:val="en-GB"/>
        </w:rPr>
        <w:t xml:space="preserve">Tesh, R. B., Family </w:t>
      </w:r>
      <w:r w:rsidR="00A85ADF" w:rsidRPr="00DB0AA4">
        <w:rPr>
          <w:i/>
          <w:lang w:val="en-GB"/>
        </w:rPr>
        <w:t>Bunyaviridae</w:t>
      </w:r>
      <w:r w:rsidR="00A85ADF" w:rsidRPr="00DB0AA4">
        <w:rPr>
          <w:lang w:val="en-GB"/>
        </w:rPr>
        <w:t xml:space="preserve">. </w:t>
      </w:r>
      <w:r w:rsidR="00A85ADF" w:rsidRPr="00DB0AA4">
        <w:t xml:space="preserve">In </w:t>
      </w:r>
      <w:r w:rsidR="00A85ADF" w:rsidRPr="00DB0AA4">
        <w:rPr>
          <w:i/>
        </w:rPr>
        <w:t>Virus Taxonomy - Ninth Report of the International Committee on Taxonomy of Viruses</w:t>
      </w:r>
      <w:r w:rsidR="00A85ADF" w:rsidRPr="00DB0AA4">
        <w:t>, King, A. M. Q.; Adams, M. J.; Carstens, E. B.; Lefkowitz, E. J., Eds. Elsevier/Academic Press: London, United Kingdom, 2011; pp 725</w:t>
      </w:r>
      <w:r w:rsidR="007D7BDC">
        <w:t>‒</w:t>
      </w:r>
      <w:r w:rsidR="00A85ADF" w:rsidRPr="00DB0AA4">
        <w:t>741.</w:t>
      </w:r>
      <w:bookmarkEnd w:id="1"/>
    </w:p>
    <w:p w14:paraId="2F4BB1D9" w14:textId="17ADB58B" w:rsidR="00A85ADF" w:rsidRPr="00DB0AA4" w:rsidRDefault="00A85ADF" w:rsidP="00F83BA2">
      <w:pPr>
        <w:pStyle w:val="MDPI71References"/>
      </w:pPr>
      <w:bookmarkStart w:id="2" w:name="_ENREF_2"/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Аристова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.; </w:t>
      </w:r>
      <w:r w:rsidRPr="00A85ADF">
        <w:t>Морозова</w:t>
      </w:r>
      <w:r w:rsidRPr="00DB0AA4">
        <w:t xml:space="preserve">, </w:t>
      </w:r>
      <w:r w:rsidRPr="00A85ADF">
        <w:t>Т</w:t>
      </w:r>
      <w:r w:rsidRPr="00DB0AA4">
        <w:t xml:space="preserve">. </w:t>
      </w:r>
      <w:r w:rsidRPr="00A85ADF">
        <w:t>Н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[L'vov, D. K.; Al'hovskij, S. V.; Shhelkanov, M. Ju.; Shhetinin, A. M.; Aristova, V. A.; Morozova, T. N.; Gitel'man, A. K.; Derjabin, P. G.; Botikov, A. G.], </w:t>
      </w:r>
      <w:r w:rsidRPr="00A85ADF">
        <w:t>Таксономия</w:t>
      </w:r>
      <w:r w:rsidRPr="00DB0AA4">
        <w:t xml:space="preserve"> </w:t>
      </w:r>
      <w:r w:rsidRPr="00A85ADF">
        <w:t>ранее</w:t>
      </w:r>
      <w:r w:rsidRPr="00DB0AA4">
        <w:t xml:space="preserve"> </w:t>
      </w:r>
      <w:r w:rsidRPr="00A85ADF">
        <w:t>не</w:t>
      </w:r>
      <w:r w:rsidRPr="00DB0AA4">
        <w:t xml:space="preserve"> </w:t>
      </w:r>
      <w:r w:rsidRPr="00A85ADF">
        <w:t>классифицированного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ЧИМ</w:t>
      </w:r>
      <w:r w:rsidRPr="00DB0AA4">
        <w:t xml:space="preserve"> (CHIMV - Chim virus) (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, </w:t>
      </w:r>
      <w:r w:rsidRPr="00A85ADF">
        <w:t>группа</w:t>
      </w:r>
      <w:r w:rsidRPr="00DB0AA4">
        <w:t xml:space="preserve"> </w:t>
      </w:r>
      <w:r w:rsidRPr="00A85ADF">
        <w:t>Кальюб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в</w:t>
      </w:r>
      <w:r w:rsidRPr="00DB0AA4">
        <w:t xml:space="preserve"> </w:t>
      </w:r>
      <w:r w:rsidRPr="00A85ADF">
        <w:t>Узбекистане</w:t>
      </w:r>
      <w:r w:rsidRPr="00DB0AA4">
        <w:t xml:space="preserve"> </w:t>
      </w:r>
      <w:r w:rsidRPr="00A85ADF">
        <w:t>и</w:t>
      </w:r>
      <w:r w:rsidRPr="00DB0AA4">
        <w:t xml:space="preserve"> </w:t>
      </w:r>
      <w:r w:rsidRPr="00A85ADF">
        <w:t>Казахстане</w:t>
      </w:r>
      <w:r w:rsidRPr="00DB0AA4">
        <w:t xml:space="preserve"> </w:t>
      </w:r>
      <w:r w:rsidRPr="00A85ADF">
        <w:t>из</w:t>
      </w:r>
      <w:r w:rsidRPr="00DB0AA4">
        <w:t xml:space="preserve"> </w:t>
      </w:r>
      <w:r w:rsidRPr="00A85ADF">
        <w:t>иксодовых</w:t>
      </w:r>
      <w:r w:rsidRPr="00DB0AA4">
        <w:t xml:space="preserve"> (</w:t>
      </w:r>
      <w:r w:rsidRPr="00DB0AA4">
        <w:rPr>
          <w:i/>
        </w:rPr>
        <w:t>Acari</w:t>
      </w:r>
      <w:r w:rsidRPr="00DB0AA4">
        <w:t xml:space="preserve">: </w:t>
      </w:r>
      <w:r w:rsidRPr="00DB0AA4">
        <w:rPr>
          <w:i/>
        </w:rPr>
        <w:t>Ixodidae</w:t>
      </w:r>
      <w:r w:rsidRPr="00DB0AA4">
        <w:t xml:space="preserve">) </w:t>
      </w:r>
      <w:r w:rsidRPr="00A85ADF">
        <w:t>и</w:t>
      </w:r>
      <w:r w:rsidRPr="00DB0AA4">
        <w:t xml:space="preserve"> </w:t>
      </w:r>
      <w:r w:rsidRPr="00A85ADF">
        <w:t>аргасовых</w:t>
      </w:r>
      <w:r w:rsidRPr="00DB0AA4">
        <w:t xml:space="preserve"> (</w:t>
      </w:r>
      <w:r w:rsidRPr="00DB0AA4">
        <w:rPr>
          <w:i/>
        </w:rPr>
        <w:t>Acari</w:t>
      </w:r>
      <w:r w:rsidRPr="00DB0AA4">
        <w:t xml:space="preserve">: </w:t>
      </w:r>
      <w:r w:rsidRPr="00DB0AA4">
        <w:rPr>
          <w:i/>
        </w:rPr>
        <w:t>Argasidae</w:t>
      </w:r>
      <w:r w:rsidRPr="00DB0AA4">
        <w:t xml:space="preserve">) </w:t>
      </w:r>
      <w:r w:rsidRPr="00A85ADF">
        <w:t>клещей</w:t>
      </w:r>
      <w:r w:rsidRPr="00DB0AA4">
        <w:t xml:space="preserve">, </w:t>
      </w:r>
      <w:r w:rsidRPr="00A85ADF">
        <w:t>собранных</w:t>
      </w:r>
      <w:r w:rsidRPr="00DB0AA4">
        <w:t xml:space="preserve"> </w:t>
      </w:r>
      <w:r w:rsidRPr="00A85ADF">
        <w:t>в</w:t>
      </w:r>
      <w:r w:rsidRPr="00DB0AA4">
        <w:t xml:space="preserve"> </w:t>
      </w:r>
      <w:r w:rsidRPr="00A85ADF">
        <w:t>норах</w:t>
      </w:r>
      <w:r w:rsidRPr="00DB0AA4">
        <w:t xml:space="preserve"> </w:t>
      </w:r>
      <w:r w:rsidRPr="00A85ADF">
        <w:t>больших</w:t>
      </w:r>
      <w:r w:rsidRPr="00DB0AA4">
        <w:t xml:space="preserve"> </w:t>
      </w:r>
      <w:r w:rsidRPr="00A85ADF">
        <w:t>песчанок</w:t>
      </w:r>
      <w:r w:rsidRPr="00DB0AA4">
        <w:t xml:space="preserve"> </w:t>
      </w:r>
      <w:r w:rsidRPr="00DB0AA4">
        <w:rPr>
          <w:i/>
        </w:rPr>
        <w:t xml:space="preserve">Rhombomys opimus </w:t>
      </w:r>
      <w:r w:rsidRPr="00DB0AA4">
        <w:t>Lichtenstein, 1823 (</w:t>
      </w:r>
      <w:r w:rsidRPr="00DB0AA4">
        <w:rPr>
          <w:i/>
        </w:rPr>
        <w:t>Muridae</w:t>
      </w:r>
      <w:r w:rsidRPr="00DB0AA4">
        <w:t xml:space="preserve">, </w:t>
      </w:r>
      <w:r w:rsidRPr="00DB0AA4">
        <w:rPr>
          <w:i/>
        </w:rPr>
        <w:t>Gerbillinae</w:t>
      </w:r>
      <w:r w:rsidRPr="00DB0AA4">
        <w:t>) [Taxonomic status of Chim virus (CHIMV)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, Qalyub group) isolated from </w:t>
      </w:r>
      <w:r w:rsidRPr="00A9551A">
        <w:rPr>
          <w:i/>
        </w:rPr>
        <w:t xml:space="preserve">Ixodidae </w:t>
      </w:r>
      <w:r w:rsidRPr="00DB0AA4">
        <w:t xml:space="preserve">and </w:t>
      </w:r>
      <w:r w:rsidRPr="00A9551A">
        <w:rPr>
          <w:i/>
        </w:rPr>
        <w:t xml:space="preserve">Argasidae </w:t>
      </w:r>
      <w:r w:rsidRPr="00DB0AA4">
        <w:t>ticks collected from great gerbil (</w:t>
      </w:r>
      <w:r w:rsidRPr="00A9551A">
        <w:rPr>
          <w:i/>
        </w:rPr>
        <w:t>Rhombomys opimus</w:t>
      </w:r>
      <w:r w:rsidRPr="00DB0AA4">
        <w:t xml:space="preserve"> Lichtenstein, 1823) (</w:t>
      </w:r>
      <w:r w:rsidRPr="00A9551A">
        <w:rPr>
          <w:i/>
        </w:rPr>
        <w:t>Muridae</w:t>
      </w:r>
      <w:r w:rsidRPr="00DB0AA4">
        <w:t xml:space="preserve">, </w:t>
      </w:r>
      <w:r w:rsidRPr="00A9551A">
        <w:rPr>
          <w:i/>
        </w:rPr>
        <w:t>Gerbillinae</w:t>
      </w:r>
      <w:r w:rsidRPr="00DB0AA4">
        <w:t xml:space="preserve">) burrows in Uzbekistan and Kazakhstan]. </w:t>
      </w:r>
      <w:r w:rsidRPr="00DB0AA4">
        <w:rPr>
          <w:i/>
        </w:rPr>
        <w:t>Vopr</w:t>
      </w:r>
      <w:r w:rsidR="00F83BA2">
        <w:rPr>
          <w:i/>
        </w:rPr>
        <w:t>.</w:t>
      </w:r>
      <w:r w:rsidRPr="00DB0AA4">
        <w:rPr>
          <w:i/>
        </w:rPr>
        <w:t xml:space="preserve"> Virusol</w:t>
      </w:r>
      <w:r w:rsidR="00F83BA2">
        <w:rPr>
          <w:i/>
        </w:rPr>
        <w:t>.</w:t>
      </w:r>
      <w:r w:rsidRPr="00DB0AA4">
        <w:rPr>
          <w:i/>
        </w:rPr>
        <w:t xml:space="preserve"> </w:t>
      </w:r>
      <w:r w:rsidRPr="00F83BA2">
        <w:rPr>
          <w:b/>
        </w:rPr>
        <w:t>2014</w:t>
      </w:r>
      <w:r w:rsidRPr="00DB0AA4">
        <w:t xml:space="preserve">, </w:t>
      </w:r>
      <w:r w:rsidRPr="00F83BA2">
        <w:rPr>
          <w:i/>
        </w:rPr>
        <w:t>59</w:t>
      </w:r>
      <w:r w:rsidRPr="00DB0AA4">
        <w:t>, 18</w:t>
      </w:r>
      <w:r w:rsidR="007D7BDC">
        <w:t>‒</w:t>
      </w:r>
      <w:r w:rsidRPr="00DB0AA4">
        <w:t>23 [Russian].</w:t>
      </w:r>
      <w:bookmarkEnd w:id="2"/>
    </w:p>
    <w:p w14:paraId="49FB73CB" w14:textId="6788371C" w:rsidR="00A85ADF" w:rsidRPr="00DB0AA4" w:rsidRDefault="00A85ADF" w:rsidP="00F83BA2">
      <w:pPr>
        <w:pStyle w:val="MDPI71References"/>
      </w:pPr>
      <w:bookmarkStart w:id="3" w:name="_ENREF_3"/>
      <w:r w:rsidRPr="00DB0AA4">
        <w:t xml:space="preserve">Crabtree, M. B.; Sang, R.; Miller, B. R., Kupe virus, a new virus in the family </w:t>
      </w:r>
      <w:r w:rsidRPr="00DB0AA4">
        <w:rPr>
          <w:i/>
        </w:rPr>
        <w:t>Bunyaviridae</w:t>
      </w:r>
      <w:r w:rsidRPr="00DB0AA4">
        <w:t xml:space="preserve">, genus </w:t>
      </w:r>
      <w:r w:rsidRPr="00DB0AA4">
        <w:rPr>
          <w:i/>
        </w:rPr>
        <w:t>Nairovirus</w:t>
      </w:r>
      <w:r w:rsidRPr="00DB0AA4">
        <w:t xml:space="preserve">, kenya. </w:t>
      </w:r>
      <w:r w:rsidRPr="00DB0AA4">
        <w:rPr>
          <w:i/>
        </w:rPr>
        <w:t>Emerg</w:t>
      </w:r>
      <w:r w:rsidR="007D7BDC">
        <w:rPr>
          <w:i/>
        </w:rPr>
        <w:t>.</w:t>
      </w:r>
      <w:r w:rsidRPr="00DB0AA4">
        <w:rPr>
          <w:i/>
        </w:rPr>
        <w:t xml:space="preserve"> Infect</w:t>
      </w:r>
      <w:r w:rsidR="007D7BDC">
        <w:rPr>
          <w:i/>
        </w:rPr>
        <w:t>.</w:t>
      </w:r>
      <w:r w:rsidRPr="00DB0AA4">
        <w:rPr>
          <w:i/>
        </w:rPr>
        <w:t xml:space="preserve"> Dis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2009</w:t>
      </w:r>
      <w:r w:rsidRPr="00DB0AA4">
        <w:t xml:space="preserve">, </w:t>
      </w:r>
      <w:r w:rsidRPr="007D7BDC">
        <w:rPr>
          <w:i/>
        </w:rPr>
        <w:t>15</w:t>
      </w:r>
      <w:r w:rsidRPr="00DB0AA4">
        <w:t>, 147</w:t>
      </w:r>
      <w:r w:rsidR="007D7BDC">
        <w:t>‒</w:t>
      </w:r>
      <w:r w:rsidRPr="00DB0AA4">
        <w:t>54.</w:t>
      </w:r>
      <w:bookmarkEnd w:id="3"/>
    </w:p>
    <w:p w14:paraId="365A89B7" w14:textId="127896E7" w:rsidR="00A85ADF" w:rsidRPr="00DB0AA4" w:rsidRDefault="00A85ADF" w:rsidP="00F83BA2">
      <w:pPr>
        <w:pStyle w:val="MDPI71References"/>
      </w:pPr>
      <w:bookmarkStart w:id="4" w:name="_ENREF_4"/>
      <w:r w:rsidRPr="00DB0AA4">
        <w:t xml:space="preserve">Lvov, D. K.; Shchelkanov, M. Y.; Alkhovsky, S. V.; Deryabin, P. G., Single-stranded RNA viruses. In </w:t>
      </w:r>
      <w:r w:rsidRPr="00DB0AA4">
        <w:rPr>
          <w:i/>
        </w:rPr>
        <w:t>Zoonotic Viruses of Northern Eurasia: Taxonomy and Ecology. Taxonomy and Ecology</w:t>
      </w:r>
      <w:r w:rsidRPr="00DB0AA4">
        <w:t>, Elsevier/Academic Press: Amsterdam, The Netherlands, 2015; pp 135</w:t>
      </w:r>
      <w:r w:rsidR="007D7BDC">
        <w:t>‒</w:t>
      </w:r>
      <w:r w:rsidRPr="00DB0AA4">
        <w:t>392.</w:t>
      </w:r>
      <w:bookmarkEnd w:id="4"/>
    </w:p>
    <w:p w14:paraId="43E1E364" w14:textId="4147E8EE" w:rsidR="00A85ADF" w:rsidRPr="00DB0AA4" w:rsidRDefault="00A85ADF" w:rsidP="00F83BA2">
      <w:pPr>
        <w:pStyle w:val="MDPI71References"/>
      </w:pPr>
      <w:bookmarkStart w:id="5" w:name="_ENREF_5"/>
      <w:r w:rsidRPr="00DB0AA4">
        <w:t>5.</w:t>
      </w:r>
      <w:r w:rsidRPr="00DB0AA4">
        <w:tab/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Самохвалов</w:t>
      </w:r>
      <w:r w:rsidRPr="00DB0AA4">
        <w:t xml:space="preserve">, </w:t>
      </w:r>
      <w:r w:rsidRPr="00A85ADF">
        <w:t>Е</w:t>
      </w:r>
      <w:r w:rsidRPr="00DB0AA4">
        <w:t xml:space="preserve">. </w:t>
      </w:r>
      <w:r w:rsidRPr="00A85ADF">
        <w:t>И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[Al'hovskij, S. V.; L'vov, D. K.; Ŝelkanov, M. Û.; Ŝetinin, A. M.; Derâbin, P. G.; Samohvalov, E. I.; Gitel'man, A. K.; Botikov, A. G.], </w:t>
      </w:r>
      <w:r w:rsidRPr="00A85ADF">
        <w:t>Таксономия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Хасан</w:t>
      </w:r>
      <w:r w:rsidRPr="00DB0AA4">
        <w:t xml:space="preserve"> (Khasan, KHAV) – </w:t>
      </w:r>
      <w:r w:rsidRPr="00A85ADF">
        <w:t>нового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рода</w:t>
      </w:r>
      <w:r w:rsidRPr="00DB0AA4">
        <w:t xml:space="preserve"> </w:t>
      </w:r>
      <w:r w:rsidRPr="00DB0AA4">
        <w:rPr>
          <w:i/>
        </w:rPr>
        <w:t xml:space="preserve">Phlebovirus </w:t>
      </w:r>
      <w:r w:rsidRPr="00DB0AA4">
        <w:t>(</w:t>
      </w:r>
      <w:r w:rsidRPr="00A85ADF">
        <w:t>сем</w:t>
      </w:r>
      <w:r w:rsidRPr="00DB0AA4">
        <w:t xml:space="preserve">. </w:t>
      </w:r>
      <w:r w:rsidRPr="00DB0AA4">
        <w:rPr>
          <w:i/>
        </w:rPr>
        <w:t>Bunyaviridae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из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>Haemaphysalis longicornis</w:t>
      </w:r>
      <w:r w:rsidRPr="00DB0AA4">
        <w:t xml:space="preserve"> (Neumann, 1901) </w:t>
      </w:r>
      <w:r w:rsidRPr="00A85ADF">
        <w:t>в</w:t>
      </w:r>
      <w:r w:rsidRPr="00DB0AA4">
        <w:t xml:space="preserve"> </w:t>
      </w:r>
      <w:r w:rsidRPr="00A85ADF">
        <w:t>Приморском</w:t>
      </w:r>
      <w:r w:rsidRPr="00DB0AA4">
        <w:t xml:space="preserve"> </w:t>
      </w:r>
      <w:r w:rsidRPr="00A85ADF">
        <w:t>крае</w:t>
      </w:r>
      <w:r w:rsidRPr="00DB0AA4">
        <w:t xml:space="preserve"> (</w:t>
      </w:r>
      <w:r w:rsidRPr="00A85ADF">
        <w:t>Россия</w:t>
      </w:r>
      <w:r w:rsidRPr="00DB0AA4">
        <w:t xml:space="preserve">) [The taxonomy of the Khasan virus (KHAV), a new representative of the </w:t>
      </w:r>
      <w:r w:rsidRPr="00DB0AA4">
        <w:rPr>
          <w:i/>
        </w:rPr>
        <w:t xml:space="preserve">Phlebovirus </w:t>
      </w:r>
      <w:r w:rsidRPr="00DB0AA4">
        <w:t>genus (</w:t>
      </w:r>
      <w:r w:rsidRPr="00A9551A">
        <w:rPr>
          <w:i/>
        </w:rPr>
        <w:t>Bunyaviridae</w:t>
      </w:r>
      <w:r w:rsidRPr="00DB0AA4">
        <w:t xml:space="preserve">), isolated from </w:t>
      </w:r>
      <w:r w:rsidRPr="00DB0AA4">
        <w:rPr>
          <w:i/>
        </w:rPr>
        <w:t>Haemaphysalis longicornis</w:t>
      </w:r>
      <w:r w:rsidRPr="00DB0AA4">
        <w:t xml:space="preserve"> (Neumann, 1901) ticks in the Maritime Territory (Russia)].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2013</w:t>
      </w:r>
      <w:r w:rsidRPr="00DB0AA4">
        <w:t xml:space="preserve">, </w:t>
      </w:r>
      <w:r w:rsidRPr="007D7BDC">
        <w:rPr>
          <w:i/>
        </w:rPr>
        <w:t>58,</w:t>
      </w:r>
      <w:r w:rsidRPr="00DB0AA4">
        <w:t xml:space="preserve"> 15</w:t>
      </w:r>
      <w:r w:rsidR="007D7BDC">
        <w:t>‒</w:t>
      </w:r>
      <w:r w:rsidRPr="00DB0AA4">
        <w:t>8.</w:t>
      </w:r>
      <w:bookmarkEnd w:id="5"/>
    </w:p>
    <w:p w14:paraId="02C1097D" w14:textId="0986B68C" w:rsidR="00A85ADF" w:rsidRPr="00DB0AA4" w:rsidRDefault="00A85ADF" w:rsidP="00F83BA2">
      <w:pPr>
        <w:pStyle w:val="MDPI71References"/>
      </w:pPr>
      <w:bookmarkStart w:id="6" w:name="_ENREF_6"/>
      <w:r w:rsidRPr="00DB0AA4">
        <w:tab/>
        <w:t xml:space="preserve">Sonenshine, D. E.; Roe, M. R., </w:t>
      </w:r>
      <w:r w:rsidRPr="00DB0AA4">
        <w:rPr>
          <w:i/>
        </w:rPr>
        <w:t>Biology of ticks</w:t>
      </w:r>
      <w:r w:rsidRPr="00DB0AA4">
        <w:t>. 2nd ed.; Oxford University Press: 2013; Vol. 2.</w:t>
      </w:r>
      <w:bookmarkEnd w:id="6"/>
    </w:p>
    <w:p w14:paraId="38D6E32B" w14:textId="1015BD94" w:rsidR="00A85ADF" w:rsidRPr="00DB0AA4" w:rsidRDefault="00A85ADF" w:rsidP="00F83BA2">
      <w:pPr>
        <w:pStyle w:val="MDPI71References"/>
      </w:pPr>
      <w:bookmarkStart w:id="7" w:name="_ENREF_7"/>
      <w:r w:rsidRPr="00DB0AA4">
        <w:t>Nuttall, P. A.; Carey, D.; Moss, S. R.; Green, B. M.; Spence, R. P., Hughes group viruses (</w:t>
      </w:r>
      <w:r w:rsidRPr="00A9551A">
        <w:rPr>
          <w:i/>
        </w:rPr>
        <w:t>Bunyaviridae</w:t>
      </w:r>
      <w:r w:rsidRPr="00DB0AA4">
        <w:t xml:space="preserve">) fro the seabird tick </w:t>
      </w:r>
      <w:r w:rsidRPr="00DB0AA4">
        <w:rPr>
          <w:i/>
        </w:rPr>
        <w:t xml:space="preserve">Ixodes </w:t>
      </w:r>
      <w:r w:rsidRPr="00DB0AA4">
        <w:t>(</w:t>
      </w:r>
      <w:r w:rsidRPr="00DB0AA4">
        <w:rPr>
          <w:i/>
        </w:rPr>
        <w:t>Ceratixodes</w:t>
      </w:r>
      <w:r w:rsidRPr="00DB0AA4">
        <w:t xml:space="preserve">) </w:t>
      </w:r>
      <w:r w:rsidRPr="00DB0AA4">
        <w:rPr>
          <w:i/>
        </w:rPr>
        <w:t xml:space="preserve">uriae </w:t>
      </w:r>
      <w:r w:rsidRPr="00DB0AA4">
        <w:t xml:space="preserve">(Acari, Ixodidae). </w:t>
      </w:r>
      <w:r w:rsidRPr="00DB0AA4">
        <w:rPr>
          <w:i/>
        </w:rPr>
        <w:t xml:space="preserve">J Med Entomol </w:t>
      </w:r>
      <w:r w:rsidRPr="007D7BDC">
        <w:rPr>
          <w:b/>
        </w:rPr>
        <w:t>1986</w:t>
      </w:r>
      <w:r w:rsidRPr="00DB0AA4">
        <w:t xml:space="preserve">, </w:t>
      </w:r>
      <w:r w:rsidRPr="007D7BDC">
        <w:rPr>
          <w:i/>
        </w:rPr>
        <w:t>23</w:t>
      </w:r>
      <w:r w:rsidR="007D7BDC">
        <w:t xml:space="preserve">, </w:t>
      </w:r>
      <w:r w:rsidRPr="00DB0AA4">
        <w:t>437</w:t>
      </w:r>
      <w:r w:rsidR="007D7BDC">
        <w:t>‒</w:t>
      </w:r>
      <w:r w:rsidRPr="00DB0AA4">
        <w:t>440.</w:t>
      </w:r>
      <w:bookmarkEnd w:id="7"/>
    </w:p>
    <w:p w14:paraId="62AD0F06" w14:textId="2D168A65" w:rsidR="00A85ADF" w:rsidRPr="00DB0AA4" w:rsidRDefault="00A85ADF" w:rsidP="00F83BA2">
      <w:pPr>
        <w:pStyle w:val="MDPI71References"/>
      </w:pPr>
      <w:bookmarkStart w:id="8" w:name="_ENREF_8"/>
      <w:r w:rsidRPr="00DB0AA4">
        <w:tab/>
        <w:t>Moss, S. R.; Petersen, Æ.; Nuttall, P. A.,</w:t>
      </w:r>
      <w:r w:rsidR="007D7BDC">
        <w:t xml:space="preserve"> Tick-borne viruses in Icelandic</w:t>
      </w:r>
      <w:r w:rsidRPr="00DB0AA4">
        <w:t xml:space="preserve"> seabird colonies. </w:t>
      </w:r>
      <w:r w:rsidRPr="00DB0AA4">
        <w:rPr>
          <w:i/>
        </w:rPr>
        <w:t xml:space="preserve">Acta Naturalia Islandica </w:t>
      </w:r>
      <w:r w:rsidRPr="007D7BDC">
        <w:rPr>
          <w:b/>
        </w:rPr>
        <w:t>1986</w:t>
      </w:r>
      <w:r w:rsidRPr="00DB0AA4">
        <w:t xml:space="preserve">, </w:t>
      </w:r>
      <w:r w:rsidRPr="007D7BDC">
        <w:rPr>
          <w:i/>
        </w:rPr>
        <w:t>32</w:t>
      </w:r>
      <w:r w:rsidRPr="00DB0AA4">
        <w:t>, 1</w:t>
      </w:r>
      <w:r w:rsidR="007D7BDC">
        <w:t>‒</w:t>
      </w:r>
      <w:r w:rsidRPr="00DB0AA4">
        <w:t>19.</w:t>
      </w:r>
      <w:bookmarkEnd w:id="8"/>
    </w:p>
    <w:p w14:paraId="4E001AF2" w14:textId="54C7FDF0" w:rsidR="00A85ADF" w:rsidRPr="00DB0AA4" w:rsidRDefault="00A85ADF" w:rsidP="00F83BA2">
      <w:pPr>
        <w:pStyle w:val="MDPI71References"/>
      </w:pPr>
      <w:bookmarkStart w:id="9" w:name="_ENREF_9"/>
      <w:r w:rsidRPr="00DB0AA4">
        <w:tab/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Самохвалов</w:t>
      </w:r>
      <w:r w:rsidRPr="00DB0AA4">
        <w:t xml:space="preserve">, </w:t>
      </w:r>
      <w:r w:rsidRPr="00A85ADF">
        <w:t>Е</w:t>
      </w:r>
      <w:r w:rsidRPr="00DB0AA4">
        <w:t xml:space="preserve">. </w:t>
      </w:r>
      <w:r w:rsidRPr="00A85ADF">
        <w:t>И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[L'vov, D. K.; Al'hovskij, S. V.; Shhelkanov, M. Ju.; Shhetinin, A. M.; Derjabin, P. G.; Samohvalov, E. I.; Gitel'man, A. K.; Botikov, A. G.], </w:t>
      </w:r>
      <w:r w:rsidRPr="00A85ADF">
        <w:t>Генетическая</w:t>
      </w:r>
      <w:r w:rsidRPr="00DB0AA4">
        <w:t xml:space="preserve"> </w:t>
      </w:r>
      <w:r w:rsidRPr="00A85ADF">
        <w:t>характеристика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Каспий</w:t>
      </w:r>
      <w:r w:rsidRPr="00DB0AA4">
        <w:t xml:space="preserve"> (CASV - </w:t>
      </w:r>
      <w:r w:rsidRPr="00DB0AA4">
        <w:rPr>
          <w:i/>
        </w:rPr>
        <w:t>Caspiy virus</w:t>
      </w:r>
      <w:r w:rsidRPr="00DB0AA4">
        <w:t>) (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от</w:t>
      </w:r>
      <w:r w:rsidRPr="00DB0AA4">
        <w:t xml:space="preserve"> </w:t>
      </w:r>
      <w:r w:rsidRPr="00A85ADF">
        <w:t>чайковых</w:t>
      </w:r>
      <w:r w:rsidRPr="00DB0AA4">
        <w:t xml:space="preserve"> (Laridae Vigors, 1825) </w:t>
      </w:r>
      <w:r w:rsidRPr="00A85ADF">
        <w:t>и</w:t>
      </w:r>
      <w:r w:rsidRPr="00DB0AA4">
        <w:t xml:space="preserve"> </w:t>
      </w:r>
      <w:r w:rsidRPr="00A85ADF">
        <w:t>крачковых</w:t>
      </w:r>
      <w:r w:rsidRPr="00DB0AA4">
        <w:t xml:space="preserve"> (</w:t>
      </w:r>
      <w:r w:rsidRPr="00DB0AA4">
        <w:rPr>
          <w:i/>
        </w:rPr>
        <w:t xml:space="preserve">Sternidae </w:t>
      </w:r>
      <w:r w:rsidRPr="00DB0AA4">
        <w:t xml:space="preserve">Bonaparte, 1838) </w:t>
      </w:r>
      <w:r w:rsidRPr="00A85ADF">
        <w:t>птиц</w:t>
      </w:r>
      <w:r w:rsidRPr="00DB0AA4">
        <w:t xml:space="preserve"> </w:t>
      </w:r>
      <w:r w:rsidRPr="00A85ADF">
        <w:t>и</w:t>
      </w:r>
      <w:r w:rsidRPr="00DB0AA4">
        <w:t xml:space="preserve"> </w:t>
      </w:r>
      <w:r w:rsidRPr="00A85ADF">
        <w:t>аргасовых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 xml:space="preserve">Ornithodoros capensis </w:t>
      </w:r>
      <w:r w:rsidRPr="00DB0AA4">
        <w:t>Neumann, 1901 (</w:t>
      </w:r>
      <w:r w:rsidRPr="00DB0AA4">
        <w:rPr>
          <w:i/>
        </w:rPr>
        <w:t xml:space="preserve">Argasidae </w:t>
      </w:r>
      <w:r w:rsidRPr="00DB0AA4">
        <w:t xml:space="preserve">Koch, 1844) </w:t>
      </w:r>
      <w:r w:rsidRPr="00A85ADF">
        <w:t>на</w:t>
      </w:r>
      <w:r w:rsidRPr="00DB0AA4">
        <w:t xml:space="preserve"> </w:t>
      </w:r>
      <w:r w:rsidRPr="00A85ADF">
        <w:t>западном</w:t>
      </w:r>
      <w:r w:rsidRPr="00DB0AA4">
        <w:t xml:space="preserve"> </w:t>
      </w:r>
      <w:r w:rsidRPr="00A85ADF">
        <w:t>и</w:t>
      </w:r>
      <w:r w:rsidRPr="00DB0AA4">
        <w:t xml:space="preserve"> </w:t>
      </w:r>
      <w:r w:rsidRPr="00A85ADF">
        <w:t>восточном</w:t>
      </w:r>
      <w:r w:rsidRPr="00DB0AA4">
        <w:t xml:space="preserve"> </w:t>
      </w:r>
      <w:r w:rsidRPr="00A85ADF">
        <w:t>побережьях</w:t>
      </w:r>
      <w:r w:rsidRPr="00DB0AA4">
        <w:t xml:space="preserve"> </w:t>
      </w:r>
      <w:r w:rsidRPr="00A85ADF">
        <w:t>Каспийского</w:t>
      </w:r>
      <w:r w:rsidRPr="00DB0AA4">
        <w:t xml:space="preserve"> </w:t>
      </w:r>
      <w:r w:rsidRPr="00A85ADF">
        <w:t>моря</w:t>
      </w:r>
      <w:r w:rsidRPr="00DB0AA4">
        <w:t xml:space="preserve"> [Genetic characterization of </w:t>
      </w:r>
      <w:r w:rsidRPr="00A9551A">
        <w:rPr>
          <w:i/>
        </w:rPr>
        <w:t>Caspiy virus</w:t>
      </w:r>
      <w:r w:rsidRPr="00DB0AA4">
        <w:t xml:space="preserve"> (CASV)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) isolated from Laridae (Vigors, 1825) and </w:t>
      </w:r>
      <w:r w:rsidRPr="00A9551A">
        <w:rPr>
          <w:i/>
        </w:rPr>
        <w:t xml:space="preserve">Sternidae </w:t>
      </w:r>
      <w:r w:rsidRPr="00DB0AA4">
        <w:t xml:space="preserve">(Bonaparte, 1838) birds and </w:t>
      </w:r>
      <w:r w:rsidRPr="00A9551A">
        <w:rPr>
          <w:i/>
        </w:rPr>
        <w:t xml:space="preserve">Argasidae </w:t>
      </w:r>
      <w:r w:rsidRPr="00DB0AA4">
        <w:t xml:space="preserve">(Koch, 1844) </w:t>
      </w:r>
      <w:r w:rsidRPr="00DB0AA4">
        <w:rPr>
          <w:i/>
        </w:rPr>
        <w:t>Ornithodoros capensis</w:t>
      </w:r>
      <w:r w:rsidRPr="00DB0AA4">
        <w:t xml:space="preserve"> Neumann, 1901, ticks form western and eastern coasts of the Caspian Sea].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59</w:t>
      </w:r>
      <w:r w:rsidRPr="00DB0AA4">
        <w:t>, 24</w:t>
      </w:r>
      <w:r w:rsidR="007D7BDC">
        <w:t>‒</w:t>
      </w:r>
      <w:r w:rsidRPr="00DB0AA4">
        <w:t>9 [Russian].</w:t>
      </w:r>
      <w:bookmarkEnd w:id="9"/>
    </w:p>
    <w:p w14:paraId="4558F0A0" w14:textId="455BCC0E" w:rsidR="00A85ADF" w:rsidRPr="00DB0AA4" w:rsidRDefault="00A85ADF" w:rsidP="00F83BA2">
      <w:pPr>
        <w:pStyle w:val="MDPI71References"/>
      </w:pPr>
      <w:bookmarkStart w:id="10" w:name="_ENREF_10"/>
      <w:r w:rsidRPr="00DB0AA4">
        <w:t xml:space="preserve">Dacheux, L.; Cervantes-Gonzalez, M.; Guigon, G.; Thiberge, J.-M.; Vandenbogaert, M.; Maufrais, C.; Caro, V.; Bourhy, H., A preliminary study of viral metagenomics of French bat species in contact with humans: identification of new mammalian viruses. </w:t>
      </w:r>
      <w:r w:rsidRPr="00DB0AA4">
        <w:rPr>
          <w:i/>
        </w:rPr>
        <w:t xml:space="preserve">PLoS One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9</w:t>
      </w:r>
      <w:r w:rsidRPr="00DB0AA4">
        <w:t>, e87194.</w:t>
      </w:r>
      <w:bookmarkEnd w:id="10"/>
    </w:p>
    <w:p w14:paraId="3B549287" w14:textId="6DAFFE37" w:rsidR="00A85ADF" w:rsidRPr="00DB0AA4" w:rsidRDefault="00A85ADF" w:rsidP="00F83BA2">
      <w:pPr>
        <w:pStyle w:val="MDPI71References"/>
      </w:pPr>
      <w:bookmarkStart w:id="11" w:name="_ENREF_11"/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Самохвалов</w:t>
      </w:r>
      <w:r w:rsidRPr="00DB0AA4">
        <w:t xml:space="preserve">, </w:t>
      </w:r>
      <w:r w:rsidRPr="00A85ADF">
        <w:t>Е</w:t>
      </w:r>
      <w:r w:rsidRPr="00DB0AA4">
        <w:t xml:space="preserve">. </w:t>
      </w:r>
      <w:r w:rsidRPr="00A85ADF">
        <w:t>И</w:t>
      </w:r>
      <w:r w:rsidRPr="00DB0AA4">
        <w:t xml:space="preserve">.; </w:t>
      </w:r>
      <w:r w:rsidRPr="00A85ADF">
        <w:t>Закарян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., [Al'hovskij, S. V.; L'vov, D. K.; Ŝelkanov, M. Û.; Ŝetinin, A. M.; Derâbin, P. G.; Gitel'man, A. K.; Botikov, A. G.; Samohvalov, E. I.; Zakarân, V. A.], </w:t>
      </w:r>
      <w:r w:rsidRPr="00A85ADF">
        <w:t>Таксономия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Арташат</w:t>
      </w:r>
      <w:r w:rsidRPr="00DB0AA4">
        <w:t xml:space="preserve"> (ARTSV -- Artashat virus) (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из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>Ornithodoros alactagalis</w:t>
      </w:r>
      <w:r w:rsidRPr="00DB0AA4">
        <w:t xml:space="preserve"> Issaakjan, 1936 </w:t>
      </w:r>
      <w:r w:rsidRPr="00A85ADF">
        <w:t>и</w:t>
      </w:r>
      <w:r w:rsidRPr="00DB0AA4">
        <w:t xml:space="preserve"> </w:t>
      </w:r>
      <w:r w:rsidRPr="00DB0AA4">
        <w:rPr>
          <w:i/>
        </w:rPr>
        <w:t xml:space="preserve">O. verrucosus </w:t>
      </w:r>
      <w:r w:rsidRPr="00DB0AA4">
        <w:t>Olenev, Sassuchin et Fenuk, 1934 (</w:t>
      </w:r>
      <w:r w:rsidRPr="00DB0AA4">
        <w:rPr>
          <w:i/>
        </w:rPr>
        <w:t xml:space="preserve">Argasidae </w:t>
      </w:r>
      <w:r w:rsidRPr="00DB0AA4">
        <w:t xml:space="preserve">Koch, 1844), </w:t>
      </w:r>
      <w:r w:rsidRPr="00A85ADF">
        <w:t>собранных</w:t>
      </w:r>
      <w:r w:rsidRPr="00DB0AA4">
        <w:t xml:space="preserve"> </w:t>
      </w:r>
      <w:r w:rsidRPr="00A85ADF">
        <w:t>в</w:t>
      </w:r>
      <w:r w:rsidRPr="00DB0AA4">
        <w:t xml:space="preserve"> </w:t>
      </w:r>
      <w:r w:rsidRPr="00A85ADF">
        <w:t>Закавказье</w:t>
      </w:r>
      <w:r w:rsidRPr="00DB0AA4">
        <w:t xml:space="preserve"> [Taxonomic status of Artashat virus (ARTSV)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) isolated from </w:t>
      </w:r>
      <w:r w:rsidRPr="00A9551A">
        <w:rPr>
          <w:i/>
        </w:rPr>
        <w:t>Ornithodoros alactagalis</w:t>
      </w:r>
      <w:r w:rsidRPr="00DB0AA4">
        <w:t xml:space="preserve"> Issaakjan, 1936 and </w:t>
      </w:r>
      <w:r w:rsidRPr="00A9551A">
        <w:rPr>
          <w:i/>
        </w:rPr>
        <w:t>O. verrucosus</w:t>
      </w:r>
      <w:r w:rsidRPr="00DB0AA4">
        <w:t xml:space="preserve"> Olenev, Sassuchin et Fenuk, 1934 ticks (</w:t>
      </w:r>
      <w:r w:rsidRPr="00A9551A">
        <w:rPr>
          <w:i/>
        </w:rPr>
        <w:t xml:space="preserve">Argasidae </w:t>
      </w:r>
      <w:r w:rsidRPr="00DB0AA4">
        <w:t xml:space="preserve">Koch, 1844) collected in Transcaucasia].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59</w:t>
      </w:r>
      <w:r w:rsidRPr="00DB0AA4">
        <w:t>, 24</w:t>
      </w:r>
      <w:r w:rsidR="007D7BDC">
        <w:t>‒</w:t>
      </w:r>
      <w:r w:rsidRPr="00DB0AA4">
        <w:t>8 [Russian].</w:t>
      </w:r>
      <w:bookmarkEnd w:id="11"/>
    </w:p>
    <w:p w14:paraId="4EBDD69F" w14:textId="13B8689D" w:rsidR="00A85ADF" w:rsidRPr="00DB0AA4" w:rsidRDefault="00A85ADF" w:rsidP="00F83BA2">
      <w:pPr>
        <w:pStyle w:val="MDPI71References"/>
      </w:pPr>
      <w:bookmarkStart w:id="12" w:name="_ENREF_12"/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Самохвалов</w:t>
      </w:r>
      <w:r w:rsidRPr="00DB0AA4">
        <w:t xml:space="preserve">, </w:t>
      </w:r>
      <w:r w:rsidRPr="00A85ADF">
        <w:t>Е</w:t>
      </w:r>
      <w:r w:rsidRPr="00DB0AA4">
        <w:t xml:space="preserve">. </w:t>
      </w:r>
      <w:r w:rsidRPr="00A85ADF">
        <w:t>И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[Al'hovskij, S. V.; L'vov, D. K.; Ŝelkanov, M. Û.; Ŝetinin, A. M.; Derâbin, P. G.; Samohvalov, E. I.; Gitel'man, A. K.; Botikov, A. G.], </w:t>
      </w:r>
      <w:r w:rsidRPr="00A85ADF">
        <w:t>Таксономия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Иссык</w:t>
      </w:r>
      <w:r w:rsidRPr="00DB0AA4">
        <w:t>-</w:t>
      </w:r>
      <w:r w:rsidRPr="00A85ADF">
        <w:t>Куль</w:t>
      </w:r>
      <w:r w:rsidRPr="00DB0AA4">
        <w:t xml:space="preserve"> (Issyk-kul virus, ISKV; 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), </w:t>
      </w:r>
      <w:r w:rsidRPr="00A85ADF">
        <w:t>возбудителя</w:t>
      </w:r>
      <w:r w:rsidRPr="00DB0AA4">
        <w:t xml:space="preserve"> </w:t>
      </w:r>
      <w:r w:rsidRPr="00A85ADF">
        <w:t>Иссык</w:t>
      </w:r>
      <w:r w:rsidRPr="00DB0AA4">
        <w:t>-</w:t>
      </w:r>
      <w:r w:rsidRPr="00A85ADF">
        <w:t>Кульской</w:t>
      </w:r>
      <w:r w:rsidRPr="00DB0AA4">
        <w:t xml:space="preserve"> </w:t>
      </w:r>
      <w:r w:rsidRPr="00A85ADF">
        <w:t>лихорадки</w:t>
      </w:r>
      <w:r w:rsidRPr="00DB0AA4">
        <w:t xml:space="preserve">, </w:t>
      </w:r>
      <w:r w:rsidRPr="00A85ADF">
        <w:t>изолированного</w:t>
      </w:r>
      <w:r w:rsidRPr="00DB0AA4">
        <w:t xml:space="preserve"> </w:t>
      </w:r>
      <w:r w:rsidRPr="00A85ADF">
        <w:t>от</w:t>
      </w:r>
      <w:r w:rsidRPr="00DB0AA4">
        <w:t xml:space="preserve"> </w:t>
      </w:r>
      <w:r w:rsidRPr="00A85ADF">
        <w:t>летучих</w:t>
      </w:r>
      <w:r w:rsidRPr="00DB0AA4">
        <w:t xml:space="preserve"> </w:t>
      </w:r>
      <w:r w:rsidRPr="00A85ADF">
        <w:t>мышей</w:t>
      </w:r>
      <w:r w:rsidRPr="00DB0AA4">
        <w:t xml:space="preserve"> (</w:t>
      </w:r>
      <w:r w:rsidRPr="00DB0AA4">
        <w:rPr>
          <w:i/>
        </w:rPr>
        <w:t>Vespertilionidae</w:t>
      </w:r>
      <w:r w:rsidRPr="00DB0AA4">
        <w:t xml:space="preserve">) </w:t>
      </w:r>
      <w:r w:rsidRPr="00A85ADF">
        <w:t>и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 xml:space="preserve">Argas </w:t>
      </w:r>
      <w:r w:rsidRPr="00DB0AA4">
        <w:t>(</w:t>
      </w:r>
      <w:r w:rsidRPr="00DB0AA4">
        <w:rPr>
          <w:i/>
        </w:rPr>
        <w:t>Carios</w:t>
      </w:r>
      <w:r w:rsidRPr="00DB0AA4">
        <w:t xml:space="preserve">) </w:t>
      </w:r>
      <w:r w:rsidRPr="00DB0AA4">
        <w:rPr>
          <w:i/>
        </w:rPr>
        <w:t xml:space="preserve">vespertilionis </w:t>
      </w:r>
      <w:r w:rsidRPr="00DB0AA4">
        <w:t xml:space="preserve">(Latreille, 1796) [Taxonomy of Issyk-kul virus (ISKV, 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>), the etiologic agent of Issyk-kul fever isolated from bats (</w:t>
      </w:r>
      <w:r w:rsidRPr="00A9551A">
        <w:rPr>
          <w:i/>
        </w:rPr>
        <w:t>Vespertilionidae</w:t>
      </w:r>
      <w:r w:rsidRPr="00DB0AA4">
        <w:t xml:space="preserve">) and </w:t>
      </w:r>
      <w:r w:rsidRPr="00DB0AA4">
        <w:rPr>
          <w:i/>
        </w:rPr>
        <w:t>Argas</w:t>
      </w:r>
      <w:r w:rsidRPr="00DB0AA4">
        <w:t xml:space="preserve"> (</w:t>
      </w:r>
      <w:r w:rsidRPr="00DB0AA4">
        <w:rPr>
          <w:i/>
        </w:rPr>
        <w:t>Carios</w:t>
      </w:r>
      <w:r w:rsidRPr="00DB0AA4">
        <w:t xml:space="preserve">) </w:t>
      </w:r>
      <w:r w:rsidRPr="00DB0AA4">
        <w:rPr>
          <w:i/>
        </w:rPr>
        <w:t xml:space="preserve">vespertilionis </w:t>
      </w:r>
      <w:r w:rsidRPr="00DB0AA4">
        <w:t xml:space="preserve">(Latreille, 1796) ticks].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2013</w:t>
      </w:r>
      <w:r w:rsidRPr="00DB0AA4">
        <w:t xml:space="preserve">, </w:t>
      </w:r>
      <w:r w:rsidRPr="007D7BDC">
        <w:rPr>
          <w:i/>
        </w:rPr>
        <w:t>58</w:t>
      </w:r>
      <w:r w:rsidRPr="00DB0AA4">
        <w:t>,</w:t>
      </w:r>
      <w:r w:rsidR="007D7BDC">
        <w:t xml:space="preserve"> </w:t>
      </w:r>
      <w:r w:rsidRPr="00DB0AA4">
        <w:t>11</w:t>
      </w:r>
      <w:r w:rsidR="007D7BDC">
        <w:t>‒</w:t>
      </w:r>
      <w:r w:rsidRPr="00DB0AA4">
        <w:t>5 [Russian].</w:t>
      </w:r>
      <w:bookmarkEnd w:id="12"/>
    </w:p>
    <w:p w14:paraId="0DD95CFE" w14:textId="789DDA7A" w:rsidR="00A85ADF" w:rsidRPr="00DB0AA4" w:rsidRDefault="00A85ADF" w:rsidP="00F83BA2">
      <w:pPr>
        <w:pStyle w:val="MDPI71References"/>
      </w:pPr>
      <w:bookmarkStart w:id="13" w:name="_ENREF_13"/>
      <w:r w:rsidRPr="00DB0AA4">
        <w:t xml:space="preserve">Atkinson, B.; Marston, D. A.; Ellis, R. J.; Fooks, A. R.; Hewson, R., Complete genomic sequence of Issyk-kul virus. </w:t>
      </w:r>
      <w:r w:rsidRPr="00DB0AA4">
        <w:rPr>
          <w:i/>
        </w:rPr>
        <w:t>Genome Announc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2015</w:t>
      </w:r>
      <w:r w:rsidRPr="00DB0AA4">
        <w:t xml:space="preserve">, </w:t>
      </w:r>
      <w:r w:rsidRPr="007D7BDC">
        <w:rPr>
          <w:i/>
        </w:rPr>
        <w:t>3</w:t>
      </w:r>
      <w:r w:rsidRPr="00DB0AA4">
        <w:t>, e00662-15.</w:t>
      </w:r>
      <w:bookmarkEnd w:id="13"/>
    </w:p>
    <w:p w14:paraId="5275160E" w14:textId="5AD38250" w:rsidR="00A85ADF" w:rsidRPr="00DB0AA4" w:rsidRDefault="00A85ADF" w:rsidP="00F83BA2">
      <w:pPr>
        <w:pStyle w:val="MDPI71References"/>
      </w:pPr>
      <w:bookmarkStart w:id="14" w:name="_ENREF_14"/>
      <w:r w:rsidRPr="00DB0AA4">
        <w:t xml:space="preserve">Walker, P. J.; Widen, S. G.; Firth, C.; Blasdell, K. R.; Wood, T. G.; Travassos da Rosa, A. P. A.; Guzman, H.; Tesh, R. B.; Vasilakis, N., Genomic characterization of Yogue, Kasokero, Issyk-Kul, Keterah, Gossas, and Thiafora viruses: nairoviruses naturally infecting bats, shrews, and ticks. </w:t>
      </w:r>
      <w:r w:rsidRPr="00DB0AA4">
        <w:rPr>
          <w:i/>
        </w:rPr>
        <w:t>Am</w:t>
      </w:r>
      <w:r w:rsidR="007D7BDC">
        <w:rPr>
          <w:i/>
        </w:rPr>
        <w:t>.</w:t>
      </w:r>
      <w:r w:rsidRPr="00DB0AA4">
        <w:rPr>
          <w:i/>
        </w:rPr>
        <w:t xml:space="preserve"> J</w:t>
      </w:r>
      <w:r w:rsidR="007D7BDC">
        <w:rPr>
          <w:i/>
        </w:rPr>
        <w:t>.</w:t>
      </w:r>
      <w:r w:rsidRPr="00DB0AA4">
        <w:rPr>
          <w:i/>
        </w:rPr>
        <w:t xml:space="preserve"> Trop</w:t>
      </w:r>
      <w:r w:rsidR="007D7BDC">
        <w:rPr>
          <w:i/>
        </w:rPr>
        <w:t>.</w:t>
      </w:r>
      <w:r w:rsidRPr="00DB0AA4">
        <w:rPr>
          <w:i/>
        </w:rPr>
        <w:t xml:space="preserve"> Med</w:t>
      </w:r>
      <w:r w:rsidR="007D7BDC">
        <w:rPr>
          <w:i/>
        </w:rPr>
        <w:t>.</w:t>
      </w:r>
      <w:r w:rsidRPr="00DB0AA4">
        <w:rPr>
          <w:i/>
        </w:rPr>
        <w:t xml:space="preserve"> Hyg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2015</w:t>
      </w:r>
      <w:r w:rsidRPr="00DB0AA4">
        <w:t xml:space="preserve">, </w:t>
      </w:r>
      <w:r w:rsidRPr="007D7BDC">
        <w:rPr>
          <w:i/>
        </w:rPr>
        <w:t>93</w:t>
      </w:r>
      <w:r w:rsidRPr="00DB0AA4">
        <w:t>, 1041</w:t>
      </w:r>
      <w:r w:rsidR="007D7BDC">
        <w:t>‒</w:t>
      </w:r>
      <w:r w:rsidRPr="00DB0AA4">
        <w:t>51.</w:t>
      </w:r>
      <w:bookmarkEnd w:id="14"/>
    </w:p>
    <w:p w14:paraId="2119C16F" w14:textId="5DC04F58" w:rsidR="00A85ADF" w:rsidRPr="00DB0AA4" w:rsidRDefault="00A85ADF" w:rsidP="00F83BA2">
      <w:pPr>
        <w:pStyle w:val="MDPI71References"/>
      </w:pPr>
      <w:bookmarkStart w:id="15" w:name="_ENREF_15"/>
      <w:r w:rsidRPr="00DB0AA4">
        <w:t xml:space="preserve">Oba, M.; Omatsu, T.; Takano, A.; Fujita, H.; Sato, K.; Nakamoto, A.; Takahashi, M.; Takada, N.; Kawabata, H.; Ando, S.; Mizutani, T., A novel Bunyavirus from the soft tick, </w:t>
      </w:r>
      <w:r w:rsidRPr="00A9551A">
        <w:rPr>
          <w:i/>
        </w:rPr>
        <w:t>Argas vespertilionis</w:t>
      </w:r>
      <w:r w:rsidRPr="00DB0AA4">
        <w:t xml:space="preserve">, in Japan. </w:t>
      </w:r>
      <w:r w:rsidRPr="00DB0AA4">
        <w:rPr>
          <w:i/>
        </w:rPr>
        <w:t>J Vet</w:t>
      </w:r>
      <w:r w:rsidR="007D7BDC">
        <w:rPr>
          <w:i/>
        </w:rPr>
        <w:t>.</w:t>
      </w:r>
      <w:r w:rsidRPr="00DB0AA4">
        <w:rPr>
          <w:i/>
        </w:rPr>
        <w:t xml:space="preserve"> Med</w:t>
      </w:r>
      <w:r w:rsidR="007D7BDC">
        <w:rPr>
          <w:i/>
        </w:rPr>
        <w:t>.</w:t>
      </w:r>
      <w:r w:rsidRPr="00DB0AA4">
        <w:rPr>
          <w:i/>
        </w:rPr>
        <w:t xml:space="preserve"> Sci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2016</w:t>
      </w:r>
      <w:r w:rsidRPr="00DB0AA4">
        <w:t xml:space="preserve">, </w:t>
      </w:r>
      <w:r w:rsidRPr="007D7BDC">
        <w:rPr>
          <w:i/>
        </w:rPr>
        <w:t>78</w:t>
      </w:r>
      <w:r w:rsidRPr="00DB0AA4">
        <w:t>, 443</w:t>
      </w:r>
      <w:r w:rsidR="007D7BDC">
        <w:t>‒5</w:t>
      </w:r>
      <w:r w:rsidRPr="00DB0AA4">
        <w:t>.</w:t>
      </w:r>
      <w:bookmarkEnd w:id="15"/>
    </w:p>
    <w:p w14:paraId="712B2AA4" w14:textId="1D11D2B6" w:rsidR="00A85ADF" w:rsidRPr="00DB0AA4" w:rsidRDefault="00A85ADF" w:rsidP="00F83BA2">
      <w:pPr>
        <w:pStyle w:val="MDPI71References"/>
      </w:pPr>
      <w:bookmarkStart w:id="16" w:name="_ENREF_16"/>
      <w:r w:rsidRPr="00DB0AA4">
        <w:t xml:space="preserve">Ishii, A.; Ueno, K.; Orba, Y.; Sasaki, M.; Moonga, L.; Hang'ombe, B. M.; Mweene, A. S.; Umemura, T.; Ito, K.; Hall, W. W.; Sawa, H., A nairovirus isolated from African bats causes haemorrhagic gastroenteritis and severe hepatic disease in mice. </w:t>
      </w:r>
      <w:r w:rsidRPr="00DB0AA4">
        <w:rPr>
          <w:i/>
        </w:rPr>
        <w:t>Nat</w:t>
      </w:r>
      <w:r w:rsidR="007D7BDC">
        <w:rPr>
          <w:i/>
        </w:rPr>
        <w:t>.</w:t>
      </w:r>
      <w:r w:rsidRPr="00DB0AA4">
        <w:rPr>
          <w:i/>
        </w:rPr>
        <w:t xml:space="preserve"> Commun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</w:t>
      </w:r>
      <w:r w:rsidRPr="00DB0AA4">
        <w:t>, 5651.</w:t>
      </w:r>
      <w:bookmarkEnd w:id="16"/>
    </w:p>
    <w:p w14:paraId="39267621" w14:textId="4FCD434B" w:rsidR="00A85ADF" w:rsidRPr="00DB0AA4" w:rsidRDefault="00A85ADF" w:rsidP="00F83BA2">
      <w:pPr>
        <w:pStyle w:val="MDPI71References"/>
      </w:pPr>
      <w:bookmarkStart w:id="17" w:name="_ENREF_17"/>
      <w:r w:rsidRPr="00DB0AA4">
        <w:tab/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Аристова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>., [</w:t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Аристова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.], </w:t>
      </w:r>
      <w:r w:rsidRPr="00A85ADF">
        <w:t>Таксономия</w:t>
      </w:r>
      <w:r w:rsidRPr="00DB0AA4">
        <w:t xml:space="preserve"> </w:t>
      </w:r>
      <w:r w:rsidRPr="00A85ADF">
        <w:t>ранее</w:t>
      </w:r>
      <w:r w:rsidRPr="00DB0AA4">
        <w:t xml:space="preserve"> </w:t>
      </w:r>
      <w:r w:rsidRPr="00A85ADF">
        <w:t>негруппированного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Тамды</w:t>
      </w:r>
      <w:r w:rsidRPr="00DB0AA4">
        <w:t xml:space="preserve"> (TAMV-Tamdy virus) (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от</w:t>
      </w:r>
      <w:r w:rsidRPr="00DB0AA4">
        <w:t xml:space="preserve"> </w:t>
      </w:r>
      <w:r w:rsidRPr="00A85ADF">
        <w:t>иксодовых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 xml:space="preserve">Hyalomma asiaticum asiaticum </w:t>
      </w:r>
      <w:r w:rsidRPr="00DB0AA4">
        <w:t>Schülce et Schlottke, 1929 (</w:t>
      </w:r>
      <w:r w:rsidRPr="00DB0AA4">
        <w:rPr>
          <w:i/>
        </w:rPr>
        <w:t>Ixodidae</w:t>
      </w:r>
      <w:r w:rsidRPr="00DB0AA4">
        <w:t xml:space="preserve">, </w:t>
      </w:r>
      <w:r w:rsidRPr="00DB0AA4">
        <w:rPr>
          <w:i/>
        </w:rPr>
        <w:t>Hyalomminae</w:t>
      </w:r>
      <w:r w:rsidRPr="00DB0AA4">
        <w:t xml:space="preserve">) </w:t>
      </w:r>
      <w:r w:rsidRPr="00A85ADF">
        <w:t>в</w:t>
      </w:r>
      <w:r w:rsidRPr="00DB0AA4">
        <w:t xml:space="preserve"> </w:t>
      </w:r>
      <w:r w:rsidRPr="00A85ADF">
        <w:t>Средней</w:t>
      </w:r>
      <w:r w:rsidRPr="00DB0AA4">
        <w:t xml:space="preserve"> </w:t>
      </w:r>
      <w:r w:rsidRPr="00A85ADF">
        <w:t>Азии</w:t>
      </w:r>
      <w:r w:rsidRPr="00DB0AA4">
        <w:t xml:space="preserve"> </w:t>
      </w:r>
      <w:r w:rsidRPr="00A85ADF">
        <w:t>и</w:t>
      </w:r>
      <w:r w:rsidRPr="00DB0AA4">
        <w:t xml:space="preserve"> </w:t>
      </w:r>
      <w:r w:rsidRPr="00A85ADF">
        <w:t>Закавказье</w:t>
      </w:r>
      <w:r w:rsidRPr="00DB0AA4">
        <w:t xml:space="preserve"> [Taxonomy of previously unclassified Tamdy virus (TAMV)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) isolated from </w:t>
      </w:r>
      <w:r w:rsidRPr="00A9551A">
        <w:rPr>
          <w:i/>
        </w:rPr>
        <w:t>Hyalomma asiaticum asiaticum</w:t>
      </w:r>
      <w:r w:rsidRPr="00DB0AA4">
        <w:t xml:space="preserve"> Schülce et Schlottke, 1929 (</w:t>
      </w:r>
      <w:r w:rsidRPr="00A9551A">
        <w:rPr>
          <w:i/>
        </w:rPr>
        <w:t>Ixodidae</w:t>
      </w:r>
      <w:r w:rsidRPr="00DB0AA4">
        <w:t xml:space="preserve">, </w:t>
      </w:r>
      <w:r w:rsidRPr="00A9551A">
        <w:rPr>
          <w:i/>
        </w:rPr>
        <w:t>Hyalomminae</w:t>
      </w:r>
      <w:r w:rsidRPr="00DB0AA4">
        <w:t xml:space="preserve">) ticks in the Middle East and Transcaucasia].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59</w:t>
      </w:r>
      <w:r w:rsidRPr="00DB0AA4">
        <w:t>, 15</w:t>
      </w:r>
      <w:r w:rsidR="007D7BDC">
        <w:t>‒</w:t>
      </w:r>
      <w:r w:rsidRPr="00DB0AA4">
        <w:t>22 [Russian].</w:t>
      </w:r>
      <w:bookmarkEnd w:id="17"/>
    </w:p>
    <w:p w14:paraId="33F8BF27" w14:textId="109B7069" w:rsidR="00A85ADF" w:rsidRPr="00DB0AA4" w:rsidRDefault="00A85ADF" w:rsidP="00F83BA2">
      <w:pPr>
        <w:pStyle w:val="MDPI71References"/>
      </w:pPr>
      <w:bookmarkStart w:id="18" w:name="_ENREF_18"/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Аристова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[L'vov, D. K.; Al'hovskij, S. V.; Shhelkanov, M. Ju.; Shhetinin, A. M.; Derjabin, P. G.; Gitel'man, A. K.; Aristova, V. A.; Botikov, A. G.], </w:t>
      </w:r>
      <w:r w:rsidRPr="00A85ADF">
        <w:t>Таксономический</w:t>
      </w:r>
      <w:r w:rsidRPr="00DB0AA4">
        <w:t xml:space="preserve"> </w:t>
      </w:r>
      <w:r w:rsidRPr="00A85ADF">
        <w:t>статус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Бурана</w:t>
      </w:r>
      <w:r w:rsidRPr="00DB0AA4">
        <w:t xml:space="preserve"> (BURV - Burana virus) (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, </w:t>
      </w:r>
      <w:r w:rsidRPr="00A85ADF">
        <w:rPr>
          <w:i/>
        </w:rPr>
        <w:t>группа</w:t>
      </w:r>
      <w:r w:rsidRPr="00DB0AA4">
        <w:rPr>
          <w:i/>
        </w:rPr>
        <w:t xml:space="preserve"> </w:t>
      </w:r>
      <w:r w:rsidRPr="00A85ADF">
        <w:rPr>
          <w:i/>
        </w:rPr>
        <w:t>Тамды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из</w:t>
      </w:r>
      <w:r w:rsidRPr="00DB0AA4">
        <w:t xml:space="preserve"> </w:t>
      </w:r>
      <w:r w:rsidRPr="00A85ADF">
        <w:t>клещей</w:t>
      </w:r>
      <w:r w:rsidRPr="00DB0AA4">
        <w:t xml:space="preserve"> </w:t>
      </w:r>
      <w:r w:rsidRPr="00DB0AA4">
        <w:rPr>
          <w:i/>
        </w:rPr>
        <w:t>Haemaphysalis punctata</w:t>
      </w:r>
      <w:r w:rsidRPr="00DB0AA4">
        <w:t xml:space="preserve"> Canestrini et Fanzago, 1877 </w:t>
      </w:r>
      <w:r w:rsidRPr="00A85ADF">
        <w:t>и</w:t>
      </w:r>
      <w:r w:rsidRPr="00DB0AA4">
        <w:t xml:space="preserve"> </w:t>
      </w:r>
      <w:r w:rsidRPr="00DB0AA4">
        <w:rPr>
          <w:i/>
        </w:rPr>
        <w:t>Haem. concinna</w:t>
      </w:r>
      <w:r w:rsidRPr="00DB0AA4">
        <w:t xml:space="preserve"> Koch, 1844 (</w:t>
      </w:r>
      <w:r w:rsidRPr="00DB0AA4">
        <w:rPr>
          <w:i/>
        </w:rPr>
        <w:t>Ixodidae</w:t>
      </w:r>
      <w:r w:rsidRPr="00DB0AA4">
        <w:t xml:space="preserve">, </w:t>
      </w:r>
      <w:r w:rsidRPr="00DB0AA4">
        <w:rPr>
          <w:i/>
        </w:rPr>
        <w:t>Haemaphysalinae</w:t>
      </w:r>
      <w:r w:rsidRPr="00DB0AA4">
        <w:t xml:space="preserve">) </w:t>
      </w:r>
      <w:r w:rsidRPr="00A85ADF">
        <w:t>в</w:t>
      </w:r>
      <w:r w:rsidRPr="00DB0AA4">
        <w:t xml:space="preserve"> </w:t>
      </w:r>
      <w:r w:rsidRPr="00A85ADF">
        <w:t>Кыргызстане</w:t>
      </w:r>
      <w:r w:rsidRPr="00DB0AA4">
        <w:t xml:space="preserve"> [Taxonomic status of Burana virus (BURV)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, Tamdy group) isolated from </w:t>
      </w:r>
      <w:r w:rsidRPr="00A9551A">
        <w:rPr>
          <w:i/>
        </w:rPr>
        <w:t>Haemaphysalis punctata</w:t>
      </w:r>
      <w:r w:rsidRPr="00DB0AA4">
        <w:t xml:space="preserve"> Canestrini et Fanzago, 1877 and </w:t>
      </w:r>
      <w:r w:rsidRPr="00A9551A">
        <w:rPr>
          <w:i/>
        </w:rPr>
        <w:t>Haem. concinna</w:t>
      </w:r>
      <w:r w:rsidRPr="00DB0AA4">
        <w:t xml:space="preserve"> Koch, 1844 ticks (</w:t>
      </w:r>
      <w:r w:rsidRPr="00A9551A">
        <w:rPr>
          <w:i/>
        </w:rPr>
        <w:t>Ixodidae</w:t>
      </w:r>
      <w:r w:rsidRPr="00DB0AA4">
        <w:t xml:space="preserve">, </w:t>
      </w:r>
      <w:r w:rsidRPr="00A9551A">
        <w:rPr>
          <w:i/>
        </w:rPr>
        <w:t>Haemaphysalinae</w:t>
      </w:r>
      <w:r w:rsidRPr="00DB0AA4">
        <w:t xml:space="preserve">) in Kyrgyzstan].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59</w:t>
      </w:r>
      <w:r w:rsidRPr="00DB0AA4">
        <w:t>, 10</w:t>
      </w:r>
      <w:r w:rsidR="007D7BDC">
        <w:t>‒</w:t>
      </w:r>
      <w:r w:rsidRPr="00DB0AA4">
        <w:t>5 [Russian].</w:t>
      </w:r>
      <w:bookmarkEnd w:id="18"/>
    </w:p>
    <w:p w14:paraId="45B131B1" w14:textId="36342FA8" w:rsidR="00A85ADF" w:rsidRPr="00DB0AA4" w:rsidRDefault="00A85ADF" w:rsidP="00F83BA2">
      <w:pPr>
        <w:pStyle w:val="MDPI71References"/>
      </w:pPr>
      <w:bookmarkStart w:id="19" w:name="_ENREF_19"/>
      <w:r w:rsidRPr="00DB0AA4">
        <w:t xml:space="preserve">Li, C. X.; Shi, M.; Tian, J. H.; Lin, X. D.; Kang, Y. J.; Chen, L. J.; Qin, X. C.; Xu, J.; Holmes, E. C.; Zhang, Y. Z., Unprecedented genomic diversity of RNA viruses in arthropods reveals the ancestry of negative-sense RNA viruses. </w:t>
      </w:r>
      <w:r w:rsidRPr="00DB0AA4">
        <w:rPr>
          <w:i/>
        </w:rPr>
        <w:t xml:space="preserve">Elife </w:t>
      </w:r>
      <w:r w:rsidRPr="007D7BDC">
        <w:rPr>
          <w:b/>
        </w:rPr>
        <w:t>2015</w:t>
      </w:r>
      <w:r w:rsidRPr="00DB0AA4">
        <w:t xml:space="preserve">, </w:t>
      </w:r>
      <w:r w:rsidRPr="007D7BDC">
        <w:rPr>
          <w:i/>
        </w:rPr>
        <w:t>4</w:t>
      </w:r>
      <w:r w:rsidRPr="00DB0AA4">
        <w:t>, e05378.</w:t>
      </w:r>
      <w:bookmarkEnd w:id="19"/>
    </w:p>
    <w:p w14:paraId="647D9A55" w14:textId="63BE1D19" w:rsidR="00A85ADF" w:rsidRPr="00DB0AA4" w:rsidRDefault="00A85ADF" w:rsidP="00F83BA2">
      <w:pPr>
        <w:pStyle w:val="MDPI71References"/>
      </w:pPr>
      <w:bookmarkStart w:id="20" w:name="_ENREF_20"/>
      <w:r w:rsidRPr="00DB0AA4">
        <w:t xml:space="preserve">Xia, H.; Hu, C.; Zhang, D.; Tang, S.; Zhang, Z.; Kou, Z.; Fan, Z.; Bente, D.; Zeng, C.; Li, T., Metagenomic profile of the viral communities in </w:t>
      </w:r>
      <w:r w:rsidRPr="00A9551A">
        <w:rPr>
          <w:i/>
        </w:rPr>
        <w:t xml:space="preserve">Rhipicephalus </w:t>
      </w:r>
      <w:r w:rsidRPr="00DB0AA4">
        <w:t xml:space="preserve">spp. ticks from Yunnan, China. </w:t>
      </w:r>
      <w:r w:rsidRPr="00DB0AA4">
        <w:rPr>
          <w:i/>
        </w:rPr>
        <w:t xml:space="preserve">PLoS One </w:t>
      </w:r>
      <w:r w:rsidRPr="007D7BDC">
        <w:rPr>
          <w:b/>
        </w:rPr>
        <w:t>2015</w:t>
      </w:r>
      <w:r w:rsidRPr="00DB0AA4">
        <w:t xml:space="preserve">, </w:t>
      </w:r>
      <w:r w:rsidRPr="007D7BDC">
        <w:rPr>
          <w:i/>
        </w:rPr>
        <w:t>10</w:t>
      </w:r>
      <w:r w:rsidRPr="00DB0AA4">
        <w:t>, e0121609.</w:t>
      </w:r>
      <w:bookmarkEnd w:id="20"/>
    </w:p>
    <w:p w14:paraId="39E92153" w14:textId="558EEFD3" w:rsidR="00A85ADF" w:rsidRPr="00DB0AA4" w:rsidRDefault="00A85ADF" w:rsidP="00F83BA2">
      <w:pPr>
        <w:pStyle w:val="MDPI71References"/>
      </w:pPr>
      <w:bookmarkStart w:id="21" w:name="_ENREF_21"/>
      <w:r w:rsidRPr="00DB0AA4">
        <w:t xml:space="preserve">Tokarz, R.; Williams, S. H.; Sameroff, S.; Sanchez Leon, M.; Jain, K.; Lipkin, W. I., Virome analysis of </w:t>
      </w:r>
      <w:r w:rsidRPr="00A9551A">
        <w:rPr>
          <w:i/>
        </w:rPr>
        <w:t>Amblyomma americanum</w:t>
      </w:r>
      <w:r w:rsidRPr="00DB0AA4">
        <w:t xml:space="preserve">, </w:t>
      </w:r>
      <w:r w:rsidRPr="00A9551A">
        <w:rPr>
          <w:i/>
        </w:rPr>
        <w:t>Dermacentor variabilis</w:t>
      </w:r>
      <w:r w:rsidRPr="00DB0AA4">
        <w:t xml:space="preserve">, and </w:t>
      </w:r>
      <w:r w:rsidRPr="00A9551A">
        <w:rPr>
          <w:i/>
        </w:rPr>
        <w:t>Ixodes scapularis</w:t>
      </w:r>
      <w:r w:rsidRPr="00DB0AA4">
        <w:t xml:space="preserve"> ticks reveals novel highly divergent vertebrate and invertebrate viruses. </w:t>
      </w:r>
      <w:r w:rsidRPr="00DB0AA4">
        <w:rPr>
          <w:i/>
        </w:rPr>
        <w:t>J</w:t>
      </w:r>
      <w:r w:rsidR="007D7BDC">
        <w:rPr>
          <w:i/>
        </w:rPr>
        <w:t>.</w:t>
      </w:r>
      <w:r w:rsidRPr="00DB0AA4">
        <w:rPr>
          <w:i/>
        </w:rPr>
        <w:t xml:space="preserve"> Virol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88</w:t>
      </w:r>
      <w:r w:rsidRPr="00DB0AA4">
        <w:t>, 11480</w:t>
      </w:r>
      <w:r w:rsidR="007D7BDC">
        <w:t>‒</w:t>
      </w:r>
      <w:r w:rsidRPr="00DB0AA4">
        <w:t>92.</w:t>
      </w:r>
      <w:bookmarkEnd w:id="21"/>
    </w:p>
    <w:p w14:paraId="53E3665B" w14:textId="679363FE" w:rsidR="00A85ADF" w:rsidRPr="00DB0AA4" w:rsidRDefault="00A85ADF" w:rsidP="00F83BA2">
      <w:pPr>
        <w:pStyle w:val="MDPI71References"/>
      </w:pPr>
      <w:bookmarkStart w:id="22" w:name="_ENREF_22"/>
      <w:r w:rsidRPr="00A85ADF">
        <w:t>Альховский</w:t>
      </w:r>
      <w:r w:rsidRPr="00DB0AA4">
        <w:t xml:space="preserve">, </w:t>
      </w:r>
      <w:r w:rsidRPr="00A85ADF">
        <w:t>С</w:t>
      </w:r>
      <w:r w:rsidRPr="00DB0AA4">
        <w:t xml:space="preserve">. </w:t>
      </w:r>
      <w:r w:rsidRPr="00A85ADF">
        <w:t>В</w:t>
      </w:r>
      <w:r w:rsidRPr="00DB0AA4">
        <w:t xml:space="preserve">.; </w:t>
      </w:r>
      <w:r w:rsidRPr="00A85ADF">
        <w:t>Львов</w:t>
      </w:r>
      <w:r w:rsidRPr="00DB0AA4">
        <w:t xml:space="preserve">, </w:t>
      </w:r>
      <w:r w:rsidRPr="00A85ADF">
        <w:t>Д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Щелканов</w:t>
      </w:r>
      <w:r w:rsidRPr="00DB0AA4">
        <w:t xml:space="preserve">, </w:t>
      </w:r>
      <w:r w:rsidRPr="00A85ADF">
        <w:t>М</w:t>
      </w:r>
      <w:r w:rsidRPr="00DB0AA4">
        <w:t xml:space="preserve">. </w:t>
      </w:r>
      <w:r w:rsidRPr="00A85ADF">
        <w:t>Ю</w:t>
      </w:r>
      <w:r w:rsidRPr="00DB0AA4">
        <w:t xml:space="preserve">.; </w:t>
      </w:r>
      <w:r w:rsidRPr="00A85ADF">
        <w:t>Дерябин</w:t>
      </w:r>
      <w:r w:rsidRPr="00DB0AA4">
        <w:t xml:space="preserve">, </w:t>
      </w:r>
      <w:r w:rsidRPr="00A85ADF">
        <w:t>П</w:t>
      </w:r>
      <w:r w:rsidRPr="00DB0AA4">
        <w:t xml:space="preserve">. </w:t>
      </w:r>
      <w:r w:rsidRPr="00A85ADF">
        <w:t>Г</w:t>
      </w:r>
      <w:r w:rsidRPr="00DB0AA4">
        <w:t xml:space="preserve">.; </w:t>
      </w:r>
      <w:r w:rsidRPr="00A85ADF">
        <w:t>Щетинин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М</w:t>
      </w:r>
      <w:r w:rsidRPr="00DB0AA4">
        <w:t xml:space="preserve">.; </w:t>
      </w:r>
      <w:r w:rsidRPr="00A85ADF">
        <w:t>Самохвалов</w:t>
      </w:r>
      <w:r w:rsidRPr="00DB0AA4">
        <w:t xml:space="preserve">, </w:t>
      </w:r>
      <w:r w:rsidRPr="00A85ADF">
        <w:t>Е</w:t>
      </w:r>
      <w:r w:rsidRPr="00DB0AA4">
        <w:t xml:space="preserve">. </w:t>
      </w:r>
      <w:r w:rsidRPr="00A85ADF">
        <w:t>И</w:t>
      </w:r>
      <w:r w:rsidRPr="00DB0AA4">
        <w:t xml:space="preserve">.; </w:t>
      </w:r>
      <w:r w:rsidRPr="00A85ADF">
        <w:t>Аристова</w:t>
      </w:r>
      <w:r w:rsidRPr="00DB0AA4">
        <w:t xml:space="preserve">, </w:t>
      </w:r>
      <w:r w:rsidRPr="00A85ADF">
        <w:t>В</w:t>
      </w:r>
      <w:r w:rsidRPr="00DB0AA4">
        <w:t xml:space="preserve">. </w:t>
      </w:r>
      <w:r w:rsidRPr="00A85ADF">
        <w:t>А</w:t>
      </w:r>
      <w:r w:rsidRPr="00DB0AA4">
        <w:t xml:space="preserve">.; </w:t>
      </w:r>
      <w:r w:rsidRPr="00A85ADF">
        <w:t>Гительман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К</w:t>
      </w:r>
      <w:r w:rsidRPr="00DB0AA4">
        <w:t xml:space="preserve">.; </w:t>
      </w:r>
      <w:r w:rsidRPr="00A85ADF">
        <w:t>Ботиков</w:t>
      </w:r>
      <w:r w:rsidRPr="00DB0AA4">
        <w:t xml:space="preserve">, </w:t>
      </w:r>
      <w:r w:rsidRPr="00A85ADF">
        <w:t>А</w:t>
      </w:r>
      <w:r w:rsidRPr="00DB0AA4">
        <w:t xml:space="preserve">. </w:t>
      </w:r>
      <w:r w:rsidRPr="00A85ADF">
        <w:t>Г</w:t>
      </w:r>
      <w:r w:rsidRPr="00DB0AA4">
        <w:t xml:space="preserve">., [Al'hovskij, S. V.; L'vov, D. K.; Ŝelkanov, M. Û.; Derâbin, P. G.; Ŝetinin, A. M.; Samohvalov, E. I.; Aristova, V. A.; Gitel'man, A. K.; Botikov, A. G.], </w:t>
      </w:r>
      <w:r w:rsidRPr="00A85ADF">
        <w:t>Генетическая</w:t>
      </w:r>
      <w:r w:rsidRPr="00DB0AA4">
        <w:t xml:space="preserve"> </w:t>
      </w:r>
      <w:r w:rsidRPr="00A85ADF">
        <w:t>характеристика</w:t>
      </w:r>
      <w:r w:rsidRPr="00DB0AA4">
        <w:t xml:space="preserve"> </w:t>
      </w:r>
      <w:r w:rsidRPr="00A85ADF">
        <w:t>вируса</w:t>
      </w:r>
      <w:r w:rsidRPr="00DB0AA4">
        <w:t xml:space="preserve"> </w:t>
      </w:r>
      <w:r w:rsidRPr="00A85ADF">
        <w:t>Узун</w:t>
      </w:r>
      <w:r w:rsidRPr="00DB0AA4">
        <w:t>-</w:t>
      </w:r>
      <w:r w:rsidRPr="00A85ADF">
        <w:t>Агач</w:t>
      </w:r>
      <w:r w:rsidRPr="00DB0AA4">
        <w:t xml:space="preserve"> (UZAV - Uzun-Agach virus) (</w:t>
      </w:r>
      <w:r w:rsidRPr="00A9551A">
        <w:rPr>
          <w:i/>
        </w:rPr>
        <w:t>Bunyaviridae</w:t>
      </w:r>
      <w:r w:rsidRPr="00DB0AA4">
        <w:t xml:space="preserve">, </w:t>
      </w:r>
      <w:r w:rsidRPr="00A9551A">
        <w:rPr>
          <w:i/>
        </w:rPr>
        <w:t>Nairovirus</w:t>
      </w:r>
      <w:r w:rsidRPr="00DB0AA4">
        <w:t xml:space="preserve">), </w:t>
      </w:r>
      <w:r w:rsidRPr="00A85ADF">
        <w:t>изолированного</w:t>
      </w:r>
      <w:r w:rsidRPr="00DB0AA4">
        <w:t xml:space="preserve"> </w:t>
      </w:r>
      <w:r w:rsidRPr="00A85ADF">
        <w:t>в</w:t>
      </w:r>
      <w:r w:rsidRPr="00DB0AA4">
        <w:t xml:space="preserve"> </w:t>
      </w:r>
      <w:r w:rsidRPr="00A85ADF">
        <w:t>Казахстане</w:t>
      </w:r>
      <w:r w:rsidRPr="00DB0AA4">
        <w:t xml:space="preserve"> </w:t>
      </w:r>
      <w:r w:rsidRPr="00A85ADF">
        <w:t>от</w:t>
      </w:r>
      <w:r w:rsidRPr="00DB0AA4">
        <w:t xml:space="preserve"> </w:t>
      </w:r>
      <w:r w:rsidRPr="00A85ADF">
        <w:t>остроухой</w:t>
      </w:r>
      <w:r w:rsidRPr="00DB0AA4">
        <w:t xml:space="preserve"> </w:t>
      </w:r>
      <w:r w:rsidRPr="00A85ADF">
        <w:t>ночницы</w:t>
      </w:r>
      <w:r w:rsidRPr="00DB0AA4">
        <w:t xml:space="preserve"> </w:t>
      </w:r>
      <w:r w:rsidRPr="00A9551A">
        <w:rPr>
          <w:i/>
        </w:rPr>
        <w:t>Myotis blythii oxygnathus</w:t>
      </w:r>
      <w:r w:rsidRPr="00DB0AA4">
        <w:t xml:space="preserve"> Monticelli, 1885 (</w:t>
      </w:r>
      <w:r w:rsidRPr="00A9551A">
        <w:rPr>
          <w:i/>
        </w:rPr>
        <w:t>Chiroptera</w:t>
      </w:r>
      <w:r w:rsidRPr="00DB0AA4">
        <w:t xml:space="preserve">; </w:t>
      </w:r>
      <w:r w:rsidRPr="00A9551A">
        <w:rPr>
          <w:i/>
        </w:rPr>
        <w:t>Vespertilionidae</w:t>
      </w:r>
      <w:r w:rsidRPr="00DB0AA4">
        <w:t xml:space="preserve">) [Genetic characterization of Uzun-Agach virus (UZAV, </w:t>
      </w:r>
      <w:r w:rsidRPr="00DB0AA4">
        <w:rPr>
          <w:i/>
        </w:rPr>
        <w:t>Bunyaviridae</w:t>
      </w:r>
      <w:r w:rsidRPr="00DB0AA4">
        <w:t xml:space="preserve">, </w:t>
      </w:r>
      <w:r w:rsidRPr="00DB0AA4">
        <w:rPr>
          <w:i/>
        </w:rPr>
        <w:t>Nairovirus</w:t>
      </w:r>
      <w:r w:rsidRPr="00DB0AA4">
        <w:t xml:space="preserve">), isolated from </w:t>
      </w:r>
      <w:r w:rsidRPr="00DB0AA4">
        <w:rPr>
          <w:i/>
        </w:rPr>
        <w:t>Myotis blythii</w:t>
      </w:r>
      <w:r w:rsidRPr="00DB0AA4">
        <w:t xml:space="preserve"> </w:t>
      </w:r>
      <w:r w:rsidRPr="00DB0AA4">
        <w:rPr>
          <w:i/>
        </w:rPr>
        <w:t>oxygnathus</w:t>
      </w:r>
      <w:r w:rsidRPr="00DB0AA4">
        <w:t xml:space="preserve"> Monticelli, 1885 bats (</w:t>
      </w:r>
      <w:r w:rsidRPr="00DB0AA4">
        <w:rPr>
          <w:i/>
        </w:rPr>
        <w:t>Chiroptera</w:t>
      </w:r>
      <w:r w:rsidRPr="00DB0AA4">
        <w:t xml:space="preserve">; </w:t>
      </w:r>
      <w:r w:rsidRPr="00DB0AA4">
        <w:rPr>
          <w:i/>
        </w:rPr>
        <w:t>Vespertilionidae</w:t>
      </w:r>
      <w:r w:rsidRPr="00DB0AA4">
        <w:t xml:space="preserve">) in Kazakhstan]. </w:t>
      </w:r>
      <w:r w:rsidRPr="00DB0AA4">
        <w:rPr>
          <w:i/>
        </w:rPr>
        <w:t>Vopr</w:t>
      </w:r>
      <w:r w:rsidR="007D7BDC">
        <w:rPr>
          <w:i/>
        </w:rPr>
        <w:t>.</w:t>
      </w:r>
      <w:r w:rsidRPr="00DB0AA4">
        <w:rPr>
          <w:i/>
        </w:rPr>
        <w:t xml:space="preserve"> Virusol</w:t>
      </w:r>
      <w:r w:rsidR="007D7BDC">
        <w:rPr>
          <w:i/>
        </w:rPr>
        <w:t>.</w:t>
      </w:r>
      <w:r w:rsidRPr="00DB0AA4">
        <w:rPr>
          <w:i/>
        </w:rPr>
        <w:t xml:space="preserve"> </w:t>
      </w:r>
      <w:r w:rsidRPr="007D7BDC">
        <w:rPr>
          <w:b/>
        </w:rPr>
        <w:t>2014</w:t>
      </w:r>
      <w:r w:rsidRPr="00DB0AA4">
        <w:t xml:space="preserve">, </w:t>
      </w:r>
      <w:r w:rsidRPr="007D7BDC">
        <w:rPr>
          <w:i/>
        </w:rPr>
        <w:t>59</w:t>
      </w:r>
      <w:r w:rsidRPr="00DB0AA4">
        <w:t>, 23</w:t>
      </w:r>
      <w:r w:rsidR="007D7BDC">
        <w:t>‒</w:t>
      </w:r>
      <w:r w:rsidRPr="00DB0AA4">
        <w:t>6 [Russian].</w:t>
      </w:r>
      <w:bookmarkEnd w:id="22"/>
    </w:p>
    <w:p w14:paraId="02B0E6E4" w14:textId="1C6FE829" w:rsidR="00681B51" w:rsidRDefault="00A85ADF" w:rsidP="00A9551A">
      <w:pPr>
        <w:pStyle w:val="MDPI71References"/>
      </w:pPr>
      <w:bookmarkStart w:id="23" w:name="_ENREF_23"/>
      <w:r w:rsidRPr="00DB0AA4">
        <w:t xml:space="preserve">Walker, P. J.; Widen, S. G.; Wood, T. G.; Guzman, H.; Tesh, R. B.; Vasilakis, N., A global genomic characterization of nairoviruses identifies nine discrete genogroups with distinctive structural characteristics and host-vector associations. </w:t>
      </w:r>
      <w:r w:rsidRPr="00A85ADF">
        <w:rPr>
          <w:i/>
        </w:rPr>
        <w:t>Am</w:t>
      </w:r>
      <w:r w:rsidR="007D7BDC">
        <w:rPr>
          <w:i/>
        </w:rPr>
        <w:t>.</w:t>
      </w:r>
      <w:r w:rsidRPr="00A85ADF">
        <w:rPr>
          <w:i/>
        </w:rPr>
        <w:t xml:space="preserve"> J</w:t>
      </w:r>
      <w:r w:rsidR="007D7BDC">
        <w:rPr>
          <w:i/>
        </w:rPr>
        <w:t>.</w:t>
      </w:r>
      <w:r w:rsidRPr="00A85ADF">
        <w:rPr>
          <w:i/>
        </w:rPr>
        <w:t xml:space="preserve"> Trop</w:t>
      </w:r>
      <w:r w:rsidR="007D7BDC">
        <w:rPr>
          <w:i/>
        </w:rPr>
        <w:t>.</w:t>
      </w:r>
      <w:r w:rsidRPr="00A85ADF">
        <w:rPr>
          <w:i/>
        </w:rPr>
        <w:t xml:space="preserve"> Med</w:t>
      </w:r>
      <w:r w:rsidR="007D7BDC">
        <w:rPr>
          <w:i/>
        </w:rPr>
        <w:t>.</w:t>
      </w:r>
      <w:r w:rsidRPr="00A85ADF">
        <w:rPr>
          <w:i/>
        </w:rPr>
        <w:t xml:space="preserve"> Hyg</w:t>
      </w:r>
      <w:r w:rsidR="007D7BDC">
        <w:rPr>
          <w:i/>
        </w:rPr>
        <w:t>.</w:t>
      </w:r>
      <w:r w:rsidRPr="00A85ADF">
        <w:rPr>
          <w:i/>
        </w:rPr>
        <w:t xml:space="preserve"> </w:t>
      </w:r>
      <w:r w:rsidRPr="007D7BDC">
        <w:rPr>
          <w:b/>
        </w:rPr>
        <w:t>2016</w:t>
      </w:r>
      <w:r w:rsidRPr="00A85ADF">
        <w:t xml:space="preserve">, </w:t>
      </w:r>
      <w:r w:rsidRPr="007D7BDC">
        <w:rPr>
          <w:i/>
        </w:rPr>
        <w:t>94</w:t>
      </w:r>
      <w:r w:rsidRPr="00A85ADF">
        <w:t>, 1107</w:t>
      </w:r>
      <w:r w:rsidR="007D7BDC">
        <w:t>‒</w:t>
      </w:r>
      <w:r w:rsidRPr="00A85ADF">
        <w:t>22.</w:t>
      </w:r>
      <w:bookmarkEnd w:id="23"/>
      <w:r w:rsidR="00F42440" w:rsidRPr="003C2D20">
        <w:fldChar w:fldCharType="end"/>
      </w:r>
    </w:p>
    <w:p w14:paraId="7BA5B54B" w14:textId="77777777" w:rsidR="006945E8" w:rsidRPr="003C2D20" w:rsidRDefault="006945E8" w:rsidP="006945E8">
      <w:pPr>
        <w:pStyle w:val="MDPI71References"/>
        <w:numPr>
          <w:ilvl w:val="0"/>
          <w:numId w:val="0"/>
        </w:numPr>
        <w:ind w:left="425"/>
      </w:pPr>
    </w:p>
    <w:sectPr w:rsidR="006945E8" w:rsidRPr="003C2D20" w:rsidSect="00DB0AA4">
      <w:pgSz w:w="11913" w:h="16834" w:code="9"/>
      <w:pgMar w:top="1418" w:right="1531" w:bottom="1077" w:left="1531" w:header="1021" w:footer="851" w:gutter="0"/>
      <w:pgNumType w:start="1"/>
      <w:cols w:space="397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6E22C" w14:textId="77777777" w:rsidR="001E0B79" w:rsidRDefault="001E0B79">
      <w:pPr>
        <w:spacing w:line="240" w:lineRule="auto"/>
      </w:pPr>
      <w:r>
        <w:separator/>
      </w:r>
    </w:p>
    <w:p w14:paraId="38CF7E1D" w14:textId="77777777" w:rsidR="001E0B79" w:rsidRDefault="001E0B79"/>
  </w:endnote>
  <w:endnote w:type="continuationSeparator" w:id="0">
    <w:p w14:paraId="481B6A8D" w14:textId="77777777" w:rsidR="001E0B79" w:rsidRDefault="001E0B79">
      <w:pPr>
        <w:spacing w:line="240" w:lineRule="auto"/>
      </w:pPr>
      <w:r>
        <w:continuationSeparator/>
      </w:r>
    </w:p>
    <w:p w14:paraId="5ED3799D" w14:textId="77777777" w:rsidR="001E0B79" w:rsidRDefault="001E0B79"/>
  </w:endnote>
  <w:endnote w:type="continuationNotice" w:id="1">
    <w:p w14:paraId="3B7F8777" w14:textId="77777777" w:rsidR="001E0B79" w:rsidRDefault="001E0B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rbel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be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P149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1854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</w:rPr>
      <w:id w:val="-6172212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B8B7B7" w14:textId="77777777" w:rsidR="001E0B79" w:rsidRDefault="001E0B79" w:rsidP="008414E3">
        <w:pPr>
          <w:pStyle w:val="Footer"/>
          <w:spacing w:line="240" w:lineRule="auto"/>
          <w:jc w:val="center"/>
          <w:rPr>
            <w:sz w:val="22"/>
          </w:rPr>
        </w:pPr>
      </w:p>
      <w:p w14:paraId="546C9CD4" w14:textId="77777777" w:rsidR="001E0B79" w:rsidRPr="008414E3" w:rsidRDefault="001E0B79" w:rsidP="008414E3">
        <w:pPr>
          <w:pStyle w:val="Footer"/>
          <w:spacing w:line="240" w:lineRule="auto"/>
          <w:jc w:val="center"/>
          <w:rPr>
            <w:sz w:val="22"/>
          </w:rPr>
        </w:pPr>
        <w:r w:rsidRPr="008414E3">
          <w:rPr>
            <w:sz w:val="22"/>
          </w:rPr>
          <w:fldChar w:fldCharType="begin"/>
        </w:r>
        <w:r w:rsidRPr="008414E3">
          <w:rPr>
            <w:sz w:val="22"/>
          </w:rPr>
          <w:instrText xml:space="preserve"> PAGE   \* MERGEFORMAT </w:instrText>
        </w:r>
        <w:r w:rsidRPr="008414E3">
          <w:rPr>
            <w:sz w:val="22"/>
          </w:rPr>
          <w:fldChar w:fldCharType="separate"/>
        </w:r>
        <w:r>
          <w:rPr>
            <w:noProof/>
            <w:sz w:val="22"/>
          </w:rPr>
          <w:t>484</w:t>
        </w:r>
        <w:r w:rsidRPr="008414E3">
          <w:rPr>
            <w:noProof/>
            <w:sz w:val="22"/>
          </w:rPr>
          <w:fldChar w:fldCharType="end"/>
        </w:r>
      </w:p>
    </w:sdtContent>
  </w:sdt>
  <w:p w14:paraId="65C95771" w14:textId="77777777" w:rsidR="001E0B79" w:rsidRDefault="001E0B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E7F74" w14:textId="77777777" w:rsidR="001E0B79" w:rsidRDefault="005E0496" w:rsidP="003C3391">
    <w:pPr>
      <w:pStyle w:val="MDPIfooter"/>
    </w:pPr>
    <w:sdt>
      <w:sdtPr>
        <w:id w:val="-68044606"/>
        <w:docPartObj>
          <w:docPartGallery w:val="Page Numbers (Top of Page)"/>
          <w:docPartUnique/>
        </w:docPartObj>
      </w:sdtPr>
      <w:sdtEndPr/>
      <w:sdtContent>
        <w:r w:rsidR="001E0B79" w:rsidRPr="008414E3">
          <w:fldChar w:fldCharType="begin"/>
        </w:r>
        <w:r w:rsidR="001E0B79" w:rsidRPr="008414E3">
          <w:instrText xml:space="preserve"> PAGE   \* MERGEFORMAT </w:instrText>
        </w:r>
        <w:r w:rsidR="001E0B79" w:rsidRPr="008414E3">
          <w:fldChar w:fldCharType="separate"/>
        </w:r>
        <w:r>
          <w:rPr>
            <w:noProof/>
          </w:rPr>
          <w:t>3</w:t>
        </w:r>
        <w:r w:rsidR="001E0B79" w:rsidRPr="008414E3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</w:rPr>
      <w:id w:val="1018590778"/>
      <w:docPartObj>
        <w:docPartGallery w:val="Page Numbers (Top of Page)"/>
        <w:docPartUnique/>
      </w:docPartObj>
    </w:sdtPr>
    <w:sdtEndPr>
      <w:rPr>
        <w:i w:val="0"/>
      </w:rPr>
    </w:sdtEndPr>
    <w:sdtContent>
      <w:p w14:paraId="59FEB1C8" w14:textId="33BA1175" w:rsidR="001E0B79" w:rsidRPr="008B308E" w:rsidRDefault="001E0B79" w:rsidP="001E6385">
        <w:pPr>
          <w:pStyle w:val="MDPIfooterfirstpage"/>
          <w:rPr>
            <w:lang w:val="fr-CH"/>
          </w:rPr>
        </w:pPr>
        <w:proofErr w:type="spellStart"/>
        <w:r>
          <w:rPr>
            <w:i/>
            <w:lang w:val="fr-CH"/>
          </w:rPr>
          <w:t>Viruses</w:t>
        </w:r>
        <w:proofErr w:type="spellEnd"/>
        <w:r w:rsidRPr="008B308E">
          <w:rPr>
            <w:lang w:val="fr-CH"/>
          </w:rPr>
          <w:t xml:space="preserve"> </w:t>
        </w:r>
        <w:r>
          <w:rPr>
            <w:b/>
            <w:lang w:val="fr-CH"/>
          </w:rPr>
          <w:t>2016</w:t>
        </w:r>
        <w:r w:rsidRPr="008B308E">
          <w:rPr>
            <w:lang w:val="fr-CH"/>
          </w:rPr>
          <w:t xml:space="preserve">, </w:t>
        </w:r>
        <w:r>
          <w:rPr>
            <w:i/>
            <w:lang w:val="fr-CH"/>
          </w:rPr>
          <w:t xml:space="preserve">8, </w:t>
        </w:r>
        <w:r w:rsidRPr="001E0B79">
          <w:rPr>
            <w:lang w:val="fr-CH"/>
          </w:rPr>
          <w:t>164</w:t>
        </w:r>
        <w:r w:rsidRPr="008B308E">
          <w:rPr>
            <w:lang w:val="fr-CH"/>
          </w:rPr>
          <w:t>; doi:</w:t>
        </w:r>
        <w:r w:rsidRPr="001E0B79">
          <w:rPr>
            <w:lang w:val="fr-CH"/>
          </w:rPr>
          <w:t>10.3390/v8060164</w:t>
        </w:r>
        <w:r w:rsidR="005E0496">
          <w:rPr>
            <w:lang w:val="fr-CH"/>
          </w:rPr>
          <w:tab/>
          <w:t>www.mdpi.com/journal/viruses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CC4AE" w14:textId="77777777" w:rsidR="001E0B79" w:rsidRDefault="001E0B79">
      <w:pPr>
        <w:spacing w:line="240" w:lineRule="auto"/>
      </w:pPr>
      <w:r>
        <w:separator/>
      </w:r>
    </w:p>
    <w:p w14:paraId="676231E8" w14:textId="77777777" w:rsidR="001E0B79" w:rsidRDefault="001E0B79"/>
  </w:footnote>
  <w:footnote w:type="continuationSeparator" w:id="0">
    <w:p w14:paraId="49DD2A7B" w14:textId="77777777" w:rsidR="001E0B79" w:rsidRDefault="001E0B79">
      <w:pPr>
        <w:spacing w:line="240" w:lineRule="auto"/>
      </w:pPr>
      <w:r>
        <w:continuationSeparator/>
      </w:r>
    </w:p>
    <w:p w14:paraId="44B3867A" w14:textId="77777777" w:rsidR="001E0B79" w:rsidRDefault="001E0B79"/>
  </w:footnote>
  <w:footnote w:type="continuationNotice" w:id="1">
    <w:p w14:paraId="0930E7FE" w14:textId="77777777" w:rsidR="001E0B79" w:rsidRDefault="001E0B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A638D" w14:textId="77777777" w:rsidR="001E0B79" w:rsidRPr="00696A27" w:rsidRDefault="001E0B79" w:rsidP="008414E3">
    <w:pPr>
      <w:pStyle w:val="Header"/>
      <w:spacing w:line="240" w:lineRule="auto"/>
      <w:jc w:val="left"/>
      <w:rPr>
        <w:sz w:val="22"/>
        <w:szCs w:val="22"/>
        <w:lang w:val="fr-CH"/>
      </w:rPr>
    </w:pPr>
    <w:proofErr w:type="spellStart"/>
    <w:r w:rsidRPr="00696A27">
      <w:rPr>
        <w:i/>
        <w:sz w:val="22"/>
        <w:szCs w:val="22"/>
        <w:lang w:val="fr-CH"/>
      </w:rPr>
      <w:t>Viruses</w:t>
    </w:r>
    <w:proofErr w:type="spellEnd"/>
    <w:r w:rsidRPr="00696A27">
      <w:rPr>
        <w:iCs/>
        <w:sz w:val="22"/>
        <w:szCs w:val="22"/>
        <w:lang w:val="fr-CH"/>
      </w:rPr>
      <w:t xml:space="preserve"> </w:t>
    </w:r>
    <w:r w:rsidRPr="00696A27">
      <w:rPr>
        <w:b/>
        <w:bCs/>
        <w:iCs/>
        <w:sz w:val="22"/>
        <w:szCs w:val="22"/>
        <w:lang w:val="fr-CH"/>
      </w:rPr>
      <w:t>2014</w:t>
    </w:r>
    <w:r w:rsidRPr="00696A27">
      <w:rPr>
        <w:iCs/>
        <w:sz w:val="22"/>
        <w:szCs w:val="22"/>
        <w:lang w:val="fr-CH"/>
      </w:rPr>
      <w:t xml:space="preserve">, </w:t>
    </w:r>
    <w:r w:rsidRPr="00696A27">
      <w:rPr>
        <w:i/>
        <w:iCs/>
        <w:sz w:val="22"/>
        <w:szCs w:val="22"/>
        <w:lang w:val="fr-CH"/>
      </w:rPr>
      <w:t>6</w:t>
    </w:r>
    <w:r w:rsidRPr="00696A27">
      <w:rPr>
        <w:iCs/>
        <w:sz w:val="22"/>
        <w:szCs w:val="22"/>
        <w:lang w:val="fr-CH"/>
      </w:rPr>
      <w:t>, 476-488</w:t>
    </w:r>
  </w:p>
  <w:p w14:paraId="6689C8B3" w14:textId="77777777" w:rsidR="001E0B79" w:rsidRPr="00696A27" w:rsidRDefault="001E0B79" w:rsidP="008414E3">
    <w:pPr>
      <w:pStyle w:val="Header"/>
      <w:jc w:val="left"/>
      <w:rPr>
        <w:sz w:val="22"/>
        <w:szCs w:val="22"/>
      </w:rPr>
    </w:pPr>
  </w:p>
  <w:p w14:paraId="4EE568E0" w14:textId="77777777" w:rsidR="001E0B79" w:rsidRDefault="001E0B7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0FE48" w14:textId="7F7C41FB" w:rsidR="001E0B79" w:rsidRPr="00A0244C" w:rsidRDefault="001E0B79" w:rsidP="0076080B">
    <w:pPr>
      <w:pStyle w:val="MDPIheader"/>
    </w:pPr>
    <w:r>
      <w:rPr>
        <w:i/>
      </w:rPr>
      <w:t xml:space="preserve">Viruses </w:t>
    </w:r>
    <w:r>
      <w:rPr>
        <w:b/>
        <w:bCs/>
      </w:rPr>
      <w:t>2015</w:t>
    </w:r>
    <w:r w:rsidRPr="00A0244C">
      <w:t xml:space="preserve">, </w:t>
    </w:r>
    <w:r>
      <w:rPr>
        <w:i/>
      </w:rPr>
      <w:t>8</w:t>
    </w:r>
    <w:r w:rsidRPr="00A0244C">
      <w:t xml:space="preserve">, </w:t>
    </w:r>
    <w:r>
      <w:t>164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8BE5A" w14:textId="77777777" w:rsidR="001E0B79" w:rsidRPr="00D5387F" w:rsidRDefault="001E0B79" w:rsidP="00423C05">
    <w:pPr>
      <w:pStyle w:val="MDPIheaderjournallogo"/>
      <w:spacing w:line="240" w:lineRule="auto"/>
      <w:rPr>
        <w:i w:val="0"/>
        <w:sz w:val="24"/>
      </w:rPr>
    </w:pPr>
    <w:r w:rsidRPr="008D5CE9">
      <w:rPr>
        <w:i w:val="0"/>
        <w:noProof/>
        <w:szCs w:val="16"/>
        <w:lang w:val="de-CH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7D5D9A3" wp14:editId="320AF59E">
              <wp:simplePos x="0" y="0"/>
              <wp:positionH relativeFrom="rightMargin">
                <wp:posOffset>-558165</wp:posOffset>
              </wp:positionH>
              <wp:positionV relativeFrom="paragraph">
                <wp:posOffset>0</wp:posOffset>
              </wp:positionV>
              <wp:extent cx="549275" cy="7086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275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ECFFDB" w14:textId="77777777" w:rsidR="001E0B79" w:rsidRDefault="001E0B79" w:rsidP="000765F2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</w:p>
                        <w:p w14:paraId="042043D6" w14:textId="77777777" w:rsidR="001E0B79" w:rsidRDefault="001E0B79" w:rsidP="000765F2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</w:p>
                        <w:p w14:paraId="64D722F6" w14:textId="77777777" w:rsidR="001E0B79" w:rsidRDefault="001E0B79" w:rsidP="000765F2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</w:p>
                        <w:p w14:paraId="2C651661" w14:textId="77777777" w:rsidR="001E0B79" w:rsidRDefault="001E0B79" w:rsidP="000765F2">
                          <w:pPr>
                            <w:pStyle w:val="MDPIheaderjournallogo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de-CH"/>
                            </w:rPr>
                            <w:drawing>
                              <wp:inline distT="0" distB="0" distL="0" distR="0" wp14:anchorId="37D897A1" wp14:editId="0B3DBA6E">
                                <wp:extent cx="540000" cy="352800"/>
                                <wp:effectExtent l="0" t="0" r="0" b="9525"/>
                                <wp:docPr id="14" name="Picture 14" descr="H:\documents\layout\new template June 2014\figures\MDPI logo black c2.wmf">
                                  <a:hlinkClick xmlns:a="http://schemas.openxmlformats.org/drawingml/2006/main" r:id="rId1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H:\documents\layout\new template June 2014\figures\MDPI logo black c2.wmf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545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000" cy="352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5D9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3.95pt;margin-top:0;width:43.25pt;height:55.8pt;z-index:-251657216;visibility:visible;mso-wrap-style:non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" stroked="f">
              <v:textbox inset="0,0,0,0">
                <w:txbxContent>
                  <w:p w14:paraId="29ECFFDB" w14:textId="77777777" w:rsidR="001E0B79" w:rsidRDefault="001E0B79" w:rsidP="000765F2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</w:p>
                  <w:p w14:paraId="042043D6" w14:textId="77777777" w:rsidR="001E0B79" w:rsidRDefault="001E0B79" w:rsidP="000765F2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</w:p>
                  <w:p w14:paraId="64D722F6" w14:textId="77777777" w:rsidR="001E0B79" w:rsidRDefault="001E0B79" w:rsidP="000765F2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</w:p>
                  <w:p w14:paraId="2C651661" w14:textId="77777777" w:rsidR="001E0B79" w:rsidRDefault="001E0B79" w:rsidP="000765F2">
                    <w:pPr>
                      <w:pStyle w:val="MDPIheaderjournallogo"/>
                      <w:jc w:val="center"/>
                      <w:rPr>
                        <w:i w:val="0"/>
                        <w:szCs w:val="16"/>
                      </w:rPr>
                    </w:pPr>
                    <w:r>
                      <w:rPr>
                        <w:noProof/>
                        <w:lang w:val="de-CH"/>
                      </w:rPr>
                      <w:drawing>
                        <wp:inline distT="0" distB="0" distL="0" distR="0" wp14:anchorId="37D897A1" wp14:editId="0B3DBA6E">
                          <wp:extent cx="540000" cy="352800"/>
                          <wp:effectExtent l="0" t="0" r="0" b="9525"/>
                          <wp:docPr id="14" name="Picture 14" descr="H:\documents\layout\new template June 2014\figures\MDPI logo black c2.wmf">
                            <a:hlinkClick xmlns:a="http://schemas.openxmlformats.org/drawingml/2006/main" r:id="rId3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H:\documents\layout\new template June 2014\figures\MDPI logo black c2.wmf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545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40000" cy="35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60549">
      <w:rPr>
        <w:noProof/>
        <w:lang w:val="de-CH"/>
      </w:rPr>
      <w:drawing>
        <wp:inline distT="0" distB="0" distL="0" distR="0" wp14:anchorId="697D791A" wp14:editId="0D9BB7F6">
          <wp:extent cx="1682750" cy="431800"/>
          <wp:effectExtent l="0" t="0" r="0" b="6350"/>
          <wp:docPr id="13" name="Picture 13" descr="H:\documents\layout\new template Jan 2015\journal logos\viruse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ocuments\layout\new template Jan 2015\journal logos\viruses_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27441F7"/>
    <w:multiLevelType w:val="hybridMultilevel"/>
    <w:tmpl w:val="84063D8A"/>
    <w:lvl w:ilvl="0" w:tplc="A6CA37BA">
      <w:start w:val="1"/>
      <w:numFmt w:val="bullet"/>
      <w:pStyle w:val="Mdeck4textbulletlis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3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30B505B"/>
    <w:multiLevelType w:val="hybridMultilevel"/>
    <w:tmpl w:val="F9386972"/>
    <w:lvl w:ilvl="0" w:tplc="D92E77E2">
      <w:start w:val="1"/>
      <w:numFmt w:val="decimal"/>
      <w:pStyle w:val="Mdeck8references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intFractionalCharacterWidth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42"/>
  <w:hyphenationZone w:val="357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iruses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9w9avxavzf0exkeprtq5wxvqtxdr9wdv02zp&quot;&gt;Gus nairo&lt;record-ids&gt;&lt;item&gt;2&lt;/item&gt;&lt;item&gt;5&lt;/item&gt;&lt;item&gt;6&lt;/item&gt;&lt;item&gt;8&lt;/item&gt;&lt;item&gt;9&lt;/item&gt;&lt;item&gt;10&lt;/item&gt;&lt;item&gt;11&lt;/item&gt;&lt;item&gt;12&lt;/item&gt;&lt;item&gt;13&lt;/item&gt;&lt;item&gt;14&lt;/item&gt;&lt;item&gt;16&lt;/item&gt;&lt;item&gt;17&lt;/item&gt;&lt;item&gt;41&lt;/item&gt;&lt;item&gt;42&lt;/item&gt;&lt;item&gt;43&lt;/item&gt;&lt;item&gt;47&lt;/item&gt;&lt;item&gt;48&lt;/item&gt;&lt;item&gt;49&lt;/item&gt;&lt;item&gt;50&lt;/item&gt;&lt;item&gt;51&lt;/item&gt;&lt;item&gt;52&lt;/item&gt;&lt;item&gt;53&lt;/item&gt;&lt;item&gt;76&lt;/item&gt;&lt;/record-ids&gt;&lt;/item&gt;&lt;/Libraries&gt;"/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Viruses&lt;/Style&gt;&lt;LeftDelim&gt;{&lt;/LeftDelim&gt;&lt;RightDelim&gt;}&lt;/RightDelim&gt;&lt;FontName&gt;Times New Roman&lt;/FontName&gt;&lt;FontSize&gt;12&lt;/FontSize&gt;&lt;ReflistTitle&gt;References and Notes&lt;/ReflistTitle&gt;&lt;StartingRefnum&gt;1&lt;/StartingRefnum&gt;&lt;FirstLineIndent&gt;0&lt;/FirstLineIndent&gt;&lt;HangingIndent&gt;72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transcri&lt;/item&gt;&lt;/Libraries&gt;&lt;/ENLibraries&gt;"/>
  </w:docVars>
  <w:rsids>
    <w:rsidRoot w:val="00A045F9"/>
    <w:rsid w:val="000007E6"/>
    <w:rsid w:val="0000081E"/>
    <w:rsid w:val="0000097B"/>
    <w:rsid w:val="00000E92"/>
    <w:rsid w:val="00006BDE"/>
    <w:rsid w:val="00007B2F"/>
    <w:rsid w:val="0001009B"/>
    <w:rsid w:val="00011C4E"/>
    <w:rsid w:val="0001248C"/>
    <w:rsid w:val="00014A9F"/>
    <w:rsid w:val="0001538F"/>
    <w:rsid w:val="00016C46"/>
    <w:rsid w:val="000230AF"/>
    <w:rsid w:val="000238B4"/>
    <w:rsid w:val="00023DD1"/>
    <w:rsid w:val="00025774"/>
    <w:rsid w:val="00030566"/>
    <w:rsid w:val="00030E49"/>
    <w:rsid w:val="00031095"/>
    <w:rsid w:val="00031B5B"/>
    <w:rsid w:val="000324FF"/>
    <w:rsid w:val="00033D97"/>
    <w:rsid w:val="000353F1"/>
    <w:rsid w:val="00040F41"/>
    <w:rsid w:val="00041842"/>
    <w:rsid w:val="0004324F"/>
    <w:rsid w:val="00045ACC"/>
    <w:rsid w:val="00045CB3"/>
    <w:rsid w:val="00051241"/>
    <w:rsid w:val="00052656"/>
    <w:rsid w:val="00052BB0"/>
    <w:rsid w:val="00053017"/>
    <w:rsid w:val="00054B00"/>
    <w:rsid w:val="00057DF1"/>
    <w:rsid w:val="00060A34"/>
    <w:rsid w:val="0006177C"/>
    <w:rsid w:val="0006278C"/>
    <w:rsid w:val="000637C8"/>
    <w:rsid w:val="0006431F"/>
    <w:rsid w:val="00064A65"/>
    <w:rsid w:val="00065548"/>
    <w:rsid w:val="0006739B"/>
    <w:rsid w:val="00067E3C"/>
    <w:rsid w:val="000705CA"/>
    <w:rsid w:val="00071757"/>
    <w:rsid w:val="00074A2B"/>
    <w:rsid w:val="000765F2"/>
    <w:rsid w:val="00080B95"/>
    <w:rsid w:val="00080DE8"/>
    <w:rsid w:val="00080EFD"/>
    <w:rsid w:val="00086C8A"/>
    <w:rsid w:val="00086D50"/>
    <w:rsid w:val="00087F08"/>
    <w:rsid w:val="00090D54"/>
    <w:rsid w:val="00091CB4"/>
    <w:rsid w:val="000926FF"/>
    <w:rsid w:val="000933CC"/>
    <w:rsid w:val="000949DF"/>
    <w:rsid w:val="00094A58"/>
    <w:rsid w:val="0009569A"/>
    <w:rsid w:val="00097B6A"/>
    <w:rsid w:val="00097E2A"/>
    <w:rsid w:val="000A0E41"/>
    <w:rsid w:val="000A3A23"/>
    <w:rsid w:val="000A4225"/>
    <w:rsid w:val="000A7940"/>
    <w:rsid w:val="000B0909"/>
    <w:rsid w:val="000B13AE"/>
    <w:rsid w:val="000B2A8B"/>
    <w:rsid w:val="000B3158"/>
    <w:rsid w:val="000B348F"/>
    <w:rsid w:val="000B37FF"/>
    <w:rsid w:val="000B39E6"/>
    <w:rsid w:val="000B4838"/>
    <w:rsid w:val="000C0109"/>
    <w:rsid w:val="000C1E05"/>
    <w:rsid w:val="000C486B"/>
    <w:rsid w:val="000C5AD8"/>
    <w:rsid w:val="000C5BC2"/>
    <w:rsid w:val="000C5D00"/>
    <w:rsid w:val="000C7740"/>
    <w:rsid w:val="000C7FF4"/>
    <w:rsid w:val="000D31B4"/>
    <w:rsid w:val="000D3713"/>
    <w:rsid w:val="000D4166"/>
    <w:rsid w:val="000D4D83"/>
    <w:rsid w:val="000D60BD"/>
    <w:rsid w:val="000D6175"/>
    <w:rsid w:val="000D6575"/>
    <w:rsid w:val="000D7428"/>
    <w:rsid w:val="000E14D3"/>
    <w:rsid w:val="000E1852"/>
    <w:rsid w:val="000E226C"/>
    <w:rsid w:val="000E274C"/>
    <w:rsid w:val="000E3A4E"/>
    <w:rsid w:val="000E3EA8"/>
    <w:rsid w:val="000E576F"/>
    <w:rsid w:val="000E70FE"/>
    <w:rsid w:val="000E7782"/>
    <w:rsid w:val="000F136D"/>
    <w:rsid w:val="000F2351"/>
    <w:rsid w:val="000F30C6"/>
    <w:rsid w:val="000F3412"/>
    <w:rsid w:val="000F4BBB"/>
    <w:rsid w:val="000F4E55"/>
    <w:rsid w:val="000F52BC"/>
    <w:rsid w:val="000F5711"/>
    <w:rsid w:val="000F6014"/>
    <w:rsid w:val="000F7856"/>
    <w:rsid w:val="000F7EA3"/>
    <w:rsid w:val="001016BD"/>
    <w:rsid w:val="0010203E"/>
    <w:rsid w:val="00102E81"/>
    <w:rsid w:val="001038CC"/>
    <w:rsid w:val="001044F9"/>
    <w:rsid w:val="001045D7"/>
    <w:rsid w:val="001064B4"/>
    <w:rsid w:val="00107219"/>
    <w:rsid w:val="0010799B"/>
    <w:rsid w:val="00107BFE"/>
    <w:rsid w:val="001105AE"/>
    <w:rsid w:val="00113991"/>
    <w:rsid w:val="00113C62"/>
    <w:rsid w:val="00114741"/>
    <w:rsid w:val="001170B1"/>
    <w:rsid w:val="00117D6D"/>
    <w:rsid w:val="00117EA7"/>
    <w:rsid w:val="00121328"/>
    <w:rsid w:val="00121F7C"/>
    <w:rsid w:val="0012258E"/>
    <w:rsid w:val="00123889"/>
    <w:rsid w:val="00124242"/>
    <w:rsid w:val="00124CD3"/>
    <w:rsid w:val="00124DC0"/>
    <w:rsid w:val="001255D4"/>
    <w:rsid w:val="00125A43"/>
    <w:rsid w:val="00127E18"/>
    <w:rsid w:val="00130DFB"/>
    <w:rsid w:val="001337C8"/>
    <w:rsid w:val="0013542A"/>
    <w:rsid w:val="00135A39"/>
    <w:rsid w:val="001405F2"/>
    <w:rsid w:val="00140AF8"/>
    <w:rsid w:val="00141120"/>
    <w:rsid w:val="00143329"/>
    <w:rsid w:val="00144127"/>
    <w:rsid w:val="0014446A"/>
    <w:rsid w:val="00144F07"/>
    <w:rsid w:val="00146552"/>
    <w:rsid w:val="00147EB6"/>
    <w:rsid w:val="0015248D"/>
    <w:rsid w:val="00152587"/>
    <w:rsid w:val="00152C1F"/>
    <w:rsid w:val="0015344B"/>
    <w:rsid w:val="00157E2D"/>
    <w:rsid w:val="001602B2"/>
    <w:rsid w:val="00160B4B"/>
    <w:rsid w:val="00162AD4"/>
    <w:rsid w:val="00162EF8"/>
    <w:rsid w:val="00163138"/>
    <w:rsid w:val="00164759"/>
    <w:rsid w:val="00164A62"/>
    <w:rsid w:val="001668B4"/>
    <w:rsid w:val="00166A8E"/>
    <w:rsid w:val="0016726B"/>
    <w:rsid w:val="00167FA2"/>
    <w:rsid w:val="001707AE"/>
    <w:rsid w:val="00172E27"/>
    <w:rsid w:val="00173946"/>
    <w:rsid w:val="00174C8D"/>
    <w:rsid w:val="00176544"/>
    <w:rsid w:val="00176F4E"/>
    <w:rsid w:val="001773FE"/>
    <w:rsid w:val="001777C4"/>
    <w:rsid w:val="001810C0"/>
    <w:rsid w:val="00182100"/>
    <w:rsid w:val="00184201"/>
    <w:rsid w:val="001845CE"/>
    <w:rsid w:val="00185F9D"/>
    <w:rsid w:val="00187D62"/>
    <w:rsid w:val="00190A88"/>
    <w:rsid w:val="001913DF"/>
    <w:rsid w:val="00191769"/>
    <w:rsid w:val="00194D6C"/>
    <w:rsid w:val="00195D0C"/>
    <w:rsid w:val="001A09B7"/>
    <w:rsid w:val="001A108A"/>
    <w:rsid w:val="001A357D"/>
    <w:rsid w:val="001A36A8"/>
    <w:rsid w:val="001A4317"/>
    <w:rsid w:val="001A4A70"/>
    <w:rsid w:val="001A6A51"/>
    <w:rsid w:val="001A7A93"/>
    <w:rsid w:val="001B4469"/>
    <w:rsid w:val="001B5317"/>
    <w:rsid w:val="001B7A0A"/>
    <w:rsid w:val="001C3DA5"/>
    <w:rsid w:val="001C5108"/>
    <w:rsid w:val="001C549F"/>
    <w:rsid w:val="001C5E90"/>
    <w:rsid w:val="001C63DE"/>
    <w:rsid w:val="001C6D0F"/>
    <w:rsid w:val="001C70BC"/>
    <w:rsid w:val="001C7B0E"/>
    <w:rsid w:val="001D0A88"/>
    <w:rsid w:val="001D0E2C"/>
    <w:rsid w:val="001D1DC5"/>
    <w:rsid w:val="001D21F4"/>
    <w:rsid w:val="001D467B"/>
    <w:rsid w:val="001D6392"/>
    <w:rsid w:val="001D6E2E"/>
    <w:rsid w:val="001D7CCE"/>
    <w:rsid w:val="001E0022"/>
    <w:rsid w:val="001E0619"/>
    <w:rsid w:val="001E0B79"/>
    <w:rsid w:val="001E14A6"/>
    <w:rsid w:val="001E16D1"/>
    <w:rsid w:val="001E2322"/>
    <w:rsid w:val="001E4549"/>
    <w:rsid w:val="001E6385"/>
    <w:rsid w:val="001E7C3C"/>
    <w:rsid w:val="001F07A0"/>
    <w:rsid w:val="001F211E"/>
    <w:rsid w:val="001F224A"/>
    <w:rsid w:val="001F4A24"/>
    <w:rsid w:val="001F4FCE"/>
    <w:rsid w:val="001F52D4"/>
    <w:rsid w:val="001F63CF"/>
    <w:rsid w:val="0020710A"/>
    <w:rsid w:val="0020731E"/>
    <w:rsid w:val="0020764E"/>
    <w:rsid w:val="00211F2F"/>
    <w:rsid w:val="002128BF"/>
    <w:rsid w:val="00212B78"/>
    <w:rsid w:val="0021348C"/>
    <w:rsid w:val="002141C8"/>
    <w:rsid w:val="002160BC"/>
    <w:rsid w:val="00220A14"/>
    <w:rsid w:val="00220DEE"/>
    <w:rsid w:val="00220E3D"/>
    <w:rsid w:val="00220F00"/>
    <w:rsid w:val="0022122C"/>
    <w:rsid w:val="00221B43"/>
    <w:rsid w:val="002236C2"/>
    <w:rsid w:val="00223FFC"/>
    <w:rsid w:val="00224F40"/>
    <w:rsid w:val="002255B6"/>
    <w:rsid w:val="00225627"/>
    <w:rsid w:val="0022593C"/>
    <w:rsid w:val="00225ACF"/>
    <w:rsid w:val="002273FB"/>
    <w:rsid w:val="002324B9"/>
    <w:rsid w:val="00232C7C"/>
    <w:rsid w:val="00232D15"/>
    <w:rsid w:val="00236773"/>
    <w:rsid w:val="002367D5"/>
    <w:rsid w:val="0023690E"/>
    <w:rsid w:val="002375FD"/>
    <w:rsid w:val="0024112C"/>
    <w:rsid w:val="002411B5"/>
    <w:rsid w:val="00242453"/>
    <w:rsid w:val="002479D7"/>
    <w:rsid w:val="00250663"/>
    <w:rsid w:val="002518FC"/>
    <w:rsid w:val="0025292E"/>
    <w:rsid w:val="00254EC3"/>
    <w:rsid w:val="00255E20"/>
    <w:rsid w:val="00256F42"/>
    <w:rsid w:val="00257CFD"/>
    <w:rsid w:val="00261C2F"/>
    <w:rsid w:val="00261DB7"/>
    <w:rsid w:val="002624FE"/>
    <w:rsid w:val="00262D9A"/>
    <w:rsid w:val="00266389"/>
    <w:rsid w:val="0026740A"/>
    <w:rsid w:val="00267A0F"/>
    <w:rsid w:val="0027307C"/>
    <w:rsid w:val="00275600"/>
    <w:rsid w:val="00281230"/>
    <w:rsid w:val="00283F8C"/>
    <w:rsid w:val="00286824"/>
    <w:rsid w:val="00291602"/>
    <w:rsid w:val="00291A55"/>
    <w:rsid w:val="0029235A"/>
    <w:rsid w:val="002A15AD"/>
    <w:rsid w:val="002A3A57"/>
    <w:rsid w:val="002A7B0C"/>
    <w:rsid w:val="002A7CC8"/>
    <w:rsid w:val="002B12FC"/>
    <w:rsid w:val="002B134C"/>
    <w:rsid w:val="002B2BDB"/>
    <w:rsid w:val="002B310C"/>
    <w:rsid w:val="002B4412"/>
    <w:rsid w:val="002B5312"/>
    <w:rsid w:val="002B6F82"/>
    <w:rsid w:val="002B75EB"/>
    <w:rsid w:val="002B77F4"/>
    <w:rsid w:val="002B7F0D"/>
    <w:rsid w:val="002C04DE"/>
    <w:rsid w:val="002C25A6"/>
    <w:rsid w:val="002C2B2A"/>
    <w:rsid w:val="002C7700"/>
    <w:rsid w:val="002D290E"/>
    <w:rsid w:val="002D52E0"/>
    <w:rsid w:val="002D5707"/>
    <w:rsid w:val="002D5DD3"/>
    <w:rsid w:val="002D6715"/>
    <w:rsid w:val="002D7367"/>
    <w:rsid w:val="002D7DAE"/>
    <w:rsid w:val="002D7EE9"/>
    <w:rsid w:val="002E00DE"/>
    <w:rsid w:val="002E03EE"/>
    <w:rsid w:val="002E07D1"/>
    <w:rsid w:val="002E09A6"/>
    <w:rsid w:val="002E0EA6"/>
    <w:rsid w:val="002E18DC"/>
    <w:rsid w:val="002E3B98"/>
    <w:rsid w:val="002E3E63"/>
    <w:rsid w:val="002E506C"/>
    <w:rsid w:val="002E65FF"/>
    <w:rsid w:val="002E7BBB"/>
    <w:rsid w:val="002F1690"/>
    <w:rsid w:val="002F2199"/>
    <w:rsid w:val="002F34E2"/>
    <w:rsid w:val="002F3FA4"/>
    <w:rsid w:val="002F4AEC"/>
    <w:rsid w:val="002F4B59"/>
    <w:rsid w:val="00300CBD"/>
    <w:rsid w:val="00303381"/>
    <w:rsid w:val="003065C8"/>
    <w:rsid w:val="00310E39"/>
    <w:rsid w:val="00311044"/>
    <w:rsid w:val="00314FAF"/>
    <w:rsid w:val="00315798"/>
    <w:rsid w:val="0031634C"/>
    <w:rsid w:val="00317644"/>
    <w:rsid w:val="00317F84"/>
    <w:rsid w:val="0032164F"/>
    <w:rsid w:val="00324830"/>
    <w:rsid w:val="0032541F"/>
    <w:rsid w:val="00326276"/>
    <w:rsid w:val="003262B7"/>
    <w:rsid w:val="003264EF"/>
    <w:rsid w:val="00326A3E"/>
    <w:rsid w:val="00326A9F"/>
    <w:rsid w:val="00326D1C"/>
    <w:rsid w:val="00327150"/>
    <w:rsid w:val="00327F2F"/>
    <w:rsid w:val="00331CFC"/>
    <w:rsid w:val="0033243B"/>
    <w:rsid w:val="0033374B"/>
    <w:rsid w:val="003353D8"/>
    <w:rsid w:val="00335BF9"/>
    <w:rsid w:val="00335E8A"/>
    <w:rsid w:val="003369E3"/>
    <w:rsid w:val="00340C6C"/>
    <w:rsid w:val="00342213"/>
    <w:rsid w:val="003427B0"/>
    <w:rsid w:val="00342983"/>
    <w:rsid w:val="00343215"/>
    <w:rsid w:val="00343A63"/>
    <w:rsid w:val="00345FDA"/>
    <w:rsid w:val="00346EEF"/>
    <w:rsid w:val="003521D6"/>
    <w:rsid w:val="003544D7"/>
    <w:rsid w:val="003547EB"/>
    <w:rsid w:val="00356A67"/>
    <w:rsid w:val="003605AD"/>
    <w:rsid w:val="00362E92"/>
    <w:rsid w:val="00364414"/>
    <w:rsid w:val="003656CC"/>
    <w:rsid w:val="003673BB"/>
    <w:rsid w:val="00367A19"/>
    <w:rsid w:val="00370640"/>
    <w:rsid w:val="003714C9"/>
    <w:rsid w:val="00372E16"/>
    <w:rsid w:val="00374338"/>
    <w:rsid w:val="0038084B"/>
    <w:rsid w:val="00380BEA"/>
    <w:rsid w:val="00386D97"/>
    <w:rsid w:val="003910C7"/>
    <w:rsid w:val="0039229C"/>
    <w:rsid w:val="00395432"/>
    <w:rsid w:val="00396BA5"/>
    <w:rsid w:val="0039724B"/>
    <w:rsid w:val="003A3420"/>
    <w:rsid w:val="003A6EE4"/>
    <w:rsid w:val="003A6F2E"/>
    <w:rsid w:val="003A795E"/>
    <w:rsid w:val="003A7E49"/>
    <w:rsid w:val="003B0B5C"/>
    <w:rsid w:val="003B1EB7"/>
    <w:rsid w:val="003B418D"/>
    <w:rsid w:val="003B5335"/>
    <w:rsid w:val="003B7C90"/>
    <w:rsid w:val="003C0B1C"/>
    <w:rsid w:val="003C1AA1"/>
    <w:rsid w:val="003C2D20"/>
    <w:rsid w:val="003C3391"/>
    <w:rsid w:val="003C3D5A"/>
    <w:rsid w:val="003C6CDF"/>
    <w:rsid w:val="003C7AF2"/>
    <w:rsid w:val="003D2B2A"/>
    <w:rsid w:val="003D2BCE"/>
    <w:rsid w:val="003D2C82"/>
    <w:rsid w:val="003D5F54"/>
    <w:rsid w:val="003E03A5"/>
    <w:rsid w:val="003E1157"/>
    <w:rsid w:val="003E199B"/>
    <w:rsid w:val="003E5A99"/>
    <w:rsid w:val="003E7875"/>
    <w:rsid w:val="003E7925"/>
    <w:rsid w:val="003F0C4C"/>
    <w:rsid w:val="003F1B7C"/>
    <w:rsid w:val="003F5139"/>
    <w:rsid w:val="003F7162"/>
    <w:rsid w:val="003F760C"/>
    <w:rsid w:val="004001A4"/>
    <w:rsid w:val="00401408"/>
    <w:rsid w:val="0040220D"/>
    <w:rsid w:val="004027B7"/>
    <w:rsid w:val="0040592F"/>
    <w:rsid w:val="00406397"/>
    <w:rsid w:val="00406ADD"/>
    <w:rsid w:val="00406CB4"/>
    <w:rsid w:val="0041047B"/>
    <w:rsid w:val="004113AF"/>
    <w:rsid w:val="00411BFF"/>
    <w:rsid w:val="004146D0"/>
    <w:rsid w:val="00415737"/>
    <w:rsid w:val="00420C1A"/>
    <w:rsid w:val="004217CB"/>
    <w:rsid w:val="004238F0"/>
    <w:rsid w:val="00423C05"/>
    <w:rsid w:val="00423F49"/>
    <w:rsid w:val="0042601A"/>
    <w:rsid w:val="00427FCE"/>
    <w:rsid w:val="00431088"/>
    <w:rsid w:val="00431FCE"/>
    <w:rsid w:val="004343F1"/>
    <w:rsid w:val="00434849"/>
    <w:rsid w:val="0043557A"/>
    <w:rsid w:val="00436BAB"/>
    <w:rsid w:val="00436CB6"/>
    <w:rsid w:val="00437073"/>
    <w:rsid w:val="00437254"/>
    <w:rsid w:val="0044177B"/>
    <w:rsid w:val="00441A09"/>
    <w:rsid w:val="00442FB8"/>
    <w:rsid w:val="00450831"/>
    <w:rsid w:val="00451CA0"/>
    <w:rsid w:val="00451D8F"/>
    <w:rsid w:val="00452917"/>
    <w:rsid w:val="00452A7E"/>
    <w:rsid w:val="00452D07"/>
    <w:rsid w:val="00452F3A"/>
    <w:rsid w:val="0045410C"/>
    <w:rsid w:val="00457674"/>
    <w:rsid w:val="00457889"/>
    <w:rsid w:val="00457B52"/>
    <w:rsid w:val="00460549"/>
    <w:rsid w:val="00461636"/>
    <w:rsid w:val="00462974"/>
    <w:rsid w:val="00462E54"/>
    <w:rsid w:val="00464E91"/>
    <w:rsid w:val="00465380"/>
    <w:rsid w:val="00465CD8"/>
    <w:rsid w:val="004668FB"/>
    <w:rsid w:val="0046731F"/>
    <w:rsid w:val="0046767B"/>
    <w:rsid w:val="00467B8E"/>
    <w:rsid w:val="004700CF"/>
    <w:rsid w:val="00471879"/>
    <w:rsid w:val="00471D14"/>
    <w:rsid w:val="00472776"/>
    <w:rsid w:val="00473261"/>
    <w:rsid w:val="00473BD5"/>
    <w:rsid w:val="00473F19"/>
    <w:rsid w:val="0047634A"/>
    <w:rsid w:val="00477647"/>
    <w:rsid w:val="0048081E"/>
    <w:rsid w:val="00483E5E"/>
    <w:rsid w:val="00485882"/>
    <w:rsid w:val="00486B82"/>
    <w:rsid w:val="004900B3"/>
    <w:rsid w:val="00495B36"/>
    <w:rsid w:val="004979DA"/>
    <w:rsid w:val="004A169C"/>
    <w:rsid w:val="004A28AA"/>
    <w:rsid w:val="004A2DB6"/>
    <w:rsid w:val="004A3932"/>
    <w:rsid w:val="004A4063"/>
    <w:rsid w:val="004A4122"/>
    <w:rsid w:val="004B1FAA"/>
    <w:rsid w:val="004B5A61"/>
    <w:rsid w:val="004B7FED"/>
    <w:rsid w:val="004C04CD"/>
    <w:rsid w:val="004C050B"/>
    <w:rsid w:val="004C21DE"/>
    <w:rsid w:val="004C4968"/>
    <w:rsid w:val="004C5528"/>
    <w:rsid w:val="004C5B2F"/>
    <w:rsid w:val="004C6851"/>
    <w:rsid w:val="004D222B"/>
    <w:rsid w:val="004D23A7"/>
    <w:rsid w:val="004D679F"/>
    <w:rsid w:val="004D77F1"/>
    <w:rsid w:val="004E13BF"/>
    <w:rsid w:val="004E4508"/>
    <w:rsid w:val="004E6C25"/>
    <w:rsid w:val="004E6DBB"/>
    <w:rsid w:val="004F0A88"/>
    <w:rsid w:val="004F1D6B"/>
    <w:rsid w:val="004F27BD"/>
    <w:rsid w:val="004F2B82"/>
    <w:rsid w:val="004F2D81"/>
    <w:rsid w:val="004F30AE"/>
    <w:rsid w:val="004F34FB"/>
    <w:rsid w:val="00505091"/>
    <w:rsid w:val="00505E1E"/>
    <w:rsid w:val="005076FD"/>
    <w:rsid w:val="00507A5D"/>
    <w:rsid w:val="00510CE9"/>
    <w:rsid w:val="005111EB"/>
    <w:rsid w:val="0051270B"/>
    <w:rsid w:val="00512724"/>
    <w:rsid w:val="005143E1"/>
    <w:rsid w:val="00516B5B"/>
    <w:rsid w:val="00517606"/>
    <w:rsid w:val="005205B9"/>
    <w:rsid w:val="005211E5"/>
    <w:rsid w:val="00522B1B"/>
    <w:rsid w:val="00525F0E"/>
    <w:rsid w:val="0053051D"/>
    <w:rsid w:val="005314E5"/>
    <w:rsid w:val="005316FF"/>
    <w:rsid w:val="00531EF3"/>
    <w:rsid w:val="00533E6C"/>
    <w:rsid w:val="00535C98"/>
    <w:rsid w:val="0053662B"/>
    <w:rsid w:val="005375CE"/>
    <w:rsid w:val="005377E7"/>
    <w:rsid w:val="00540BC9"/>
    <w:rsid w:val="005416C1"/>
    <w:rsid w:val="00542E2D"/>
    <w:rsid w:val="00543671"/>
    <w:rsid w:val="00543B67"/>
    <w:rsid w:val="00544519"/>
    <w:rsid w:val="0054571C"/>
    <w:rsid w:val="00547614"/>
    <w:rsid w:val="00547E8A"/>
    <w:rsid w:val="00550049"/>
    <w:rsid w:val="005521B4"/>
    <w:rsid w:val="00553951"/>
    <w:rsid w:val="00553F85"/>
    <w:rsid w:val="00556191"/>
    <w:rsid w:val="005638B1"/>
    <w:rsid w:val="00564105"/>
    <w:rsid w:val="005652FE"/>
    <w:rsid w:val="005654F0"/>
    <w:rsid w:val="00566CEC"/>
    <w:rsid w:val="00566F5B"/>
    <w:rsid w:val="005670F6"/>
    <w:rsid w:val="005679E8"/>
    <w:rsid w:val="00570E59"/>
    <w:rsid w:val="00571275"/>
    <w:rsid w:val="00571E52"/>
    <w:rsid w:val="00571E6B"/>
    <w:rsid w:val="00573D73"/>
    <w:rsid w:val="00580148"/>
    <w:rsid w:val="005808A0"/>
    <w:rsid w:val="00581296"/>
    <w:rsid w:val="005845EB"/>
    <w:rsid w:val="00584890"/>
    <w:rsid w:val="00585B3A"/>
    <w:rsid w:val="005878F7"/>
    <w:rsid w:val="00591240"/>
    <w:rsid w:val="005912FF"/>
    <w:rsid w:val="005931C0"/>
    <w:rsid w:val="00596AEC"/>
    <w:rsid w:val="00597541"/>
    <w:rsid w:val="005A0B13"/>
    <w:rsid w:val="005A0CA0"/>
    <w:rsid w:val="005A1B61"/>
    <w:rsid w:val="005A5105"/>
    <w:rsid w:val="005A571A"/>
    <w:rsid w:val="005A5A3D"/>
    <w:rsid w:val="005A643B"/>
    <w:rsid w:val="005A6B61"/>
    <w:rsid w:val="005B14D8"/>
    <w:rsid w:val="005B184D"/>
    <w:rsid w:val="005B20B0"/>
    <w:rsid w:val="005B258D"/>
    <w:rsid w:val="005B3114"/>
    <w:rsid w:val="005B3E75"/>
    <w:rsid w:val="005B529C"/>
    <w:rsid w:val="005B5CB3"/>
    <w:rsid w:val="005B6862"/>
    <w:rsid w:val="005B79AF"/>
    <w:rsid w:val="005B7B8E"/>
    <w:rsid w:val="005C0A42"/>
    <w:rsid w:val="005C2229"/>
    <w:rsid w:val="005C335A"/>
    <w:rsid w:val="005C646C"/>
    <w:rsid w:val="005D0DF2"/>
    <w:rsid w:val="005D2B82"/>
    <w:rsid w:val="005D31EC"/>
    <w:rsid w:val="005D558A"/>
    <w:rsid w:val="005D5B9E"/>
    <w:rsid w:val="005E0092"/>
    <w:rsid w:val="005E0496"/>
    <w:rsid w:val="005E077E"/>
    <w:rsid w:val="005E12AE"/>
    <w:rsid w:val="005E1614"/>
    <w:rsid w:val="005E1639"/>
    <w:rsid w:val="005E2A6C"/>
    <w:rsid w:val="005E6AF6"/>
    <w:rsid w:val="005E7383"/>
    <w:rsid w:val="005F047D"/>
    <w:rsid w:val="005F1CC6"/>
    <w:rsid w:val="005F4792"/>
    <w:rsid w:val="005F56C7"/>
    <w:rsid w:val="005F75E8"/>
    <w:rsid w:val="0060206A"/>
    <w:rsid w:val="006026DB"/>
    <w:rsid w:val="006040BC"/>
    <w:rsid w:val="006045DC"/>
    <w:rsid w:val="00604F0A"/>
    <w:rsid w:val="0060742E"/>
    <w:rsid w:val="00610022"/>
    <w:rsid w:val="00610439"/>
    <w:rsid w:val="00610590"/>
    <w:rsid w:val="00610793"/>
    <w:rsid w:val="00610CD4"/>
    <w:rsid w:val="00610CD5"/>
    <w:rsid w:val="00612A1E"/>
    <w:rsid w:val="00612A5A"/>
    <w:rsid w:val="006140AA"/>
    <w:rsid w:val="006140F1"/>
    <w:rsid w:val="00614415"/>
    <w:rsid w:val="00615485"/>
    <w:rsid w:val="00615A59"/>
    <w:rsid w:val="0061621A"/>
    <w:rsid w:val="006168C5"/>
    <w:rsid w:val="00616EB6"/>
    <w:rsid w:val="00617620"/>
    <w:rsid w:val="00621159"/>
    <w:rsid w:val="00622519"/>
    <w:rsid w:val="00623CF9"/>
    <w:rsid w:val="00623E9F"/>
    <w:rsid w:val="00623F4B"/>
    <w:rsid w:val="00624983"/>
    <w:rsid w:val="006264E8"/>
    <w:rsid w:val="00626D03"/>
    <w:rsid w:val="006279E0"/>
    <w:rsid w:val="00627D0A"/>
    <w:rsid w:val="00630346"/>
    <w:rsid w:val="00630F7C"/>
    <w:rsid w:val="006318C6"/>
    <w:rsid w:val="00631F8B"/>
    <w:rsid w:val="006327C2"/>
    <w:rsid w:val="006340DA"/>
    <w:rsid w:val="00634203"/>
    <w:rsid w:val="006343D9"/>
    <w:rsid w:val="00636E36"/>
    <w:rsid w:val="006401EE"/>
    <w:rsid w:val="0064280B"/>
    <w:rsid w:val="0064324F"/>
    <w:rsid w:val="00643559"/>
    <w:rsid w:val="00643779"/>
    <w:rsid w:val="00643F5F"/>
    <w:rsid w:val="00645056"/>
    <w:rsid w:val="0064762C"/>
    <w:rsid w:val="00651080"/>
    <w:rsid w:val="00651387"/>
    <w:rsid w:val="00652AC2"/>
    <w:rsid w:val="00654A06"/>
    <w:rsid w:val="006568CC"/>
    <w:rsid w:val="00657260"/>
    <w:rsid w:val="00660635"/>
    <w:rsid w:val="006614AB"/>
    <w:rsid w:val="00663D1D"/>
    <w:rsid w:val="0066604F"/>
    <w:rsid w:val="00667CA3"/>
    <w:rsid w:val="00671184"/>
    <w:rsid w:val="00673A6C"/>
    <w:rsid w:val="00673CD7"/>
    <w:rsid w:val="00675180"/>
    <w:rsid w:val="0067538D"/>
    <w:rsid w:val="00675C8F"/>
    <w:rsid w:val="0068042F"/>
    <w:rsid w:val="00680638"/>
    <w:rsid w:val="00681B51"/>
    <w:rsid w:val="00681E9A"/>
    <w:rsid w:val="00684482"/>
    <w:rsid w:val="00684D97"/>
    <w:rsid w:val="00691DD6"/>
    <w:rsid w:val="00692FB2"/>
    <w:rsid w:val="00693A99"/>
    <w:rsid w:val="006945E8"/>
    <w:rsid w:val="00694A89"/>
    <w:rsid w:val="00696A27"/>
    <w:rsid w:val="00697152"/>
    <w:rsid w:val="006A04E9"/>
    <w:rsid w:val="006A12BD"/>
    <w:rsid w:val="006A21D3"/>
    <w:rsid w:val="006A62B3"/>
    <w:rsid w:val="006A72B3"/>
    <w:rsid w:val="006A7CF5"/>
    <w:rsid w:val="006B18E5"/>
    <w:rsid w:val="006B2606"/>
    <w:rsid w:val="006B48C2"/>
    <w:rsid w:val="006B4B56"/>
    <w:rsid w:val="006B5577"/>
    <w:rsid w:val="006B5A2D"/>
    <w:rsid w:val="006B60BF"/>
    <w:rsid w:val="006B7DB6"/>
    <w:rsid w:val="006C2269"/>
    <w:rsid w:val="006C2898"/>
    <w:rsid w:val="006C72B8"/>
    <w:rsid w:val="006C7D5E"/>
    <w:rsid w:val="006D415E"/>
    <w:rsid w:val="006D4747"/>
    <w:rsid w:val="006D5A51"/>
    <w:rsid w:val="006E112C"/>
    <w:rsid w:val="006E3AFB"/>
    <w:rsid w:val="006E5D07"/>
    <w:rsid w:val="006F0872"/>
    <w:rsid w:val="006F16A0"/>
    <w:rsid w:val="006F2525"/>
    <w:rsid w:val="006F420D"/>
    <w:rsid w:val="006F4741"/>
    <w:rsid w:val="006F4825"/>
    <w:rsid w:val="006F5016"/>
    <w:rsid w:val="006F6B18"/>
    <w:rsid w:val="00702461"/>
    <w:rsid w:val="00703454"/>
    <w:rsid w:val="00703535"/>
    <w:rsid w:val="00703629"/>
    <w:rsid w:val="0070390D"/>
    <w:rsid w:val="00705046"/>
    <w:rsid w:val="00707FCD"/>
    <w:rsid w:val="00712E1D"/>
    <w:rsid w:val="00715EE6"/>
    <w:rsid w:val="007164C4"/>
    <w:rsid w:val="00720535"/>
    <w:rsid w:val="00720AE6"/>
    <w:rsid w:val="00720EA4"/>
    <w:rsid w:val="00723B1B"/>
    <w:rsid w:val="00724380"/>
    <w:rsid w:val="00727310"/>
    <w:rsid w:val="0072740E"/>
    <w:rsid w:val="00730A42"/>
    <w:rsid w:val="00731594"/>
    <w:rsid w:val="007319F8"/>
    <w:rsid w:val="007335C2"/>
    <w:rsid w:val="007366ED"/>
    <w:rsid w:val="007378BB"/>
    <w:rsid w:val="00740841"/>
    <w:rsid w:val="00741047"/>
    <w:rsid w:val="00741C8B"/>
    <w:rsid w:val="00742A10"/>
    <w:rsid w:val="00744F4E"/>
    <w:rsid w:val="0075122E"/>
    <w:rsid w:val="007514A0"/>
    <w:rsid w:val="00751FE5"/>
    <w:rsid w:val="00753786"/>
    <w:rsid w:val="007544AD"/>
    <w:rsid w:val="00755124"/>
    <w:rsid w:val="007558FD"/>
    <w:rsid w:val="00756BE3"/>
    <w:rsid w:val="007574F0"/>
    <w:rsid w:val="007574FC"/>
    <w:rsid w:val="007600F3"/>
    <w:rsid w:val="0076080B"/>
    <w:rsid w:val="0076161D"/>
    <w:rsid w:val="00761EDE"/>
    <w:rsid w:val="007626B1"/>
    <w:rsid w:val="007629D2"/>
    <w:rsid w:val="00763EB5"/>
    <w:rsid w:val="00764492"/>
    <w:rsid w:val="00764561"/>
    <w:rsid w:val="00764C0D"/>
    <w:rsid w:val="00765116"/>
    <w:rsid w:val="007657AC"/>
    <w:rsid w:val="00766452"/>
    <w:rsid w:val="00767A41"/>
    <w:rsid w:val="00770F5D"/>
    <w:rsid w:val="00772430"/>
    <w:rsid w:val="00773FC4"/>
    <w:rsid w:val="0077460B"/>
    <w:rsid w:val="007754AF"/>
    <w:rsid w:val="00780686"/>
    <w:rsid w:val="00782144"/>
    <w:rsid w:val="00782196"/>
    <w:rsid w:val="00782D59"/>
    <w:rsid w:val="00784265"/>
    <w:rsid w:val="007855F9"/>
    <w:rsid w:val="00786B5E"/>
    <w:rsid w:val="00786CCF"/>
    <w:rsid w:val="00791DD6"/>
    <w:rsid w:val="007935BB"/>
    <w:rsid w:val="0079410D"/>
    <w:rsid w:val="00795066"/>
    <w:rsid w:val="007951DF"/>
    <w:rsid w:val="00795C94"/>
    <w:rsid w:val="007A021B"/>
    <w:rsid w:val="007A322D"/>
    <w:rsid w:val="007A365F"/>
    <w:rsid w:val="007A752A"/>
    <w:rsid w:val="007A76D2"/>
    <w:rsid w:val="007C0056"/>
    <w:rsid w:val="007C55A9"/>
    <w:rsid w:val="007D01EB"/>
    <w:rsid w:val="007D028C"/>
    <w:rsid w:val="007D095C"/>
    <w:rsid w:val="007D0BB9"/>
    <w:rsid w:val="007D15AD"/>
    <w:rsid w:val="007D2CD6"/>
    <w:rsid w:val="007D3C0C"/>
    <w:rsid w:val="007D3CB3"/>
    <w:rsid w:val="007D406C"/>
    <w:rsid w:val="007D492D"/>
    <w:rsid w:val="007D56E1"/>
    <w:rsid w:val="007D6E86"/>
    <w:rsid w:val="007D7BDC"/>
    <w:rsid w:val="007E471B"/>
    <w:rsid w:val="007F02B7"/>
    <w:rsid w:val="007F1B74"/>
    <w:rsid w:val="007F2648"/>
    <w:rsid w:val="007F2D33"/>
    <w:rsid w:val="007F4470"/>
    <w:rsid w:val="007F4F13"/>
    <w:rsid w:val="007F5004"/>
    <w:rsid w:val="007F6EA6"/>
    <w:rsid w:val="007F7BAE"/>
    <w:rsid w:val="0080013C"/>
    <w:rsid w:val="008012C1"/>
    <w:rsid w:val="00801FE3"/>
    <w:rsid w:val="00802192"/>
    <w:rsid w:val="008029AF"/>
    <w:rsid w:val="00804629"/>
    <w:rsid w:val="00807555"/>
    <w:rsid w:val="00810133"/>
    <w:rsid w:val="008104F3"/>
    <w:rsid w:val="00811A60"/>
    <w:rsid w:val="00816E40"/>
    <w:rsid w:val="00817569"/>
    <w:rsid w:val="00820AAA"/>
    <w:rsid w:val="00821ACE"/>
    <w:rsid w:val="00822F1A"/>
    <w:rsid w:val="00823D76"/>
    <w:rsid w:val="0082402A"/>
    <w:rsid w:val="00825F3E"/>
    <w:rsid w:val="00832E21"/>
    <w:rsid w:val="00833212"/>
    <w:rsid w:val="00833ADB"/>
    <w:rsid w:val="00837254"/>
    <w:rsid w:val="008409A5"/>
    <w:rsid w:val="008414E3"/>
    <w:rsid w:val="00842745"/>
    <w:rsid w:val="00842EB9"/>
    <w:rsid w:val="008438DD"/>
    <w:rsid w:val="00843A5C"/>
    <w:rsid w:val="00844516"/>
    <w:rsid w:val="008448DF"/>
    <w:rsid w:val="00844A27"/>
    <w:rsid w:val="00846BF4"/>
    <w:rsid w:val="00847C05"/>
    <w:rsid w:val="00850389"/>
    <w:rsid w:val="0085108E"/>
    <w:rsid w:val="00854DC7"/>
    <w:rsid w:val="008558A8"/>
    <w:rsid w:val="00856A25"/>
    <w:rsid w:val="00860BDC"/>
    <w:rsid w:val="008647E2"/>
    <w:rsid w:val="00864F15"/>
    <w:rsid w:val="00866106"/>
    <w:rsid w:val="008666D3"/>
    <w:rsid w:val="00867866"/>
    <w:rsid w:val="008679CD"/>
    <w:rsid w:val="00870113"/>
    <w:rsid w:val="008705A9"/>
    <w:rsid w:val="00871A60"/>
    <w:rsid w:val="008721F0"/>
    <w:rsid w:val="00873456"/>
    <w:rsid w:val="00874038"/>
    <w:rsid w:val="00874326"/>
    <w:rsid w:val="008755F1"/>
    <w:rsid w:val="00880503"/>
    <w:rsid w:val="00880D6A"/>
    <w:rsid w:val="008816E1"/>
    <w:rsid w:val="00881706"/>
    <w:rsid w:val="00881BB0"/>
    <w:rsid w:val="00883FBF"/>
    <w:rsid w:val="008867AE"/>
    <w:rsid w:val="00886E2B"/>
    <w:rsid w:val="00892880"/>
    <w:rsid w:val="00893F61"/>
    <w:rsid w:val="0089528F"/>
    <w:rsid w:val="00895EA8"/>
    <w:rsid w:val="00896891"/>
    <w:rsid w:val="00897492"/>
    <w:rsid w:val="008A0424"/>
    <w:rsid w:val="008A06B2"/>
    <w:rsid w:val="008A5465"/>
    <w:rsid w:val="008A6875"/>
    <w:rsid w:val="008B015E"/>
    <w:rsid w:val="008B247E"/>
    <w:rsid w:val="008B308E"/>
    <w:rsid w:val="008B4FA6"/>
    <w:rsid w:val="008B71B4"/>
    <w:rsid w:val="008B7D41"/>
    <w:rsid w:val="008C09C3"/>
    <w:rsid w:val="008C1ED7"/>
    <w:rsid w:val="008C304A"/>
    <w:rsid w:val="008C5DF2"/>
    <w:rsid w:val="008C64F0"/>
    <w:rsid w:val="008D0220"/>
    <w:rsid w:val="008D0B60"/>
    <w:rsid w:val="008D2231"/>
    <w:rsid w:val="008D26C6"/>
    <w:rsid w:val="008D3F0D"/>
    <w:rsid w:val="008D5CE9"/>
    <w:rsid w:val="008E0769"/>
    <w:rsid w:val="008E18A9"/>
    <w:rsid w:val="008E25C4"/>
    <w:rsid w:val="008E4E67"/>
    <w:rsid w:val="008E4F72"/>
    <w:rsid w:val="008E5275"/>
    <w:rsid w:val="008E65EF"/>
    <w:rsid w:val="008F00B7"/>
    <w:rsid w:val="008F2882"/>
    <w:rsid w:val="008F3E44"/>
    <w:rsid w:val="008F4F3E"/>
    <w:rsid w:val="008F5623"/>
    <w:rsid w:val="00900F7D"/>
    <w:rsid w:val="0090197B"/>
    <w:rsid w:val="00901CDA"/>
    <w:rsid w:val="00903FE2"/>
    <w:rsid w:val="00904B38"/>
    <w:rsid w:val="00905226"/>
    <w:rsid w:val="00911938"/>
    <w:rsid w:val="00912BF6"/>
    <w:rsid w:val="0091350B"/>
    <w:rsid w:val="0091592E"/>
    <w:rsid w:val="0091606F"/>
    <w:rsid w:val="00916FA0"/>
    <w:rsid w:val="00917355"/>
    <w:rsid w:val="009178BC"/>
    <w:rsid w:val="00921E82"/>
    <w:rsid w:val="00923585"/>
    <w:rsid w:val="00930869"/>
    <w:rsid w:val="00930C62"/>
    <w:rsid w:val="00935482"/>
    <w:rsid w:val="00936D62"/>
    <w:rsid w:val="0093711F"/>
    <w:rsid w:val="00937133"/>
    <w:rsid w:val="00937F8C"/>
    <w:rsid w:val="00940156"/>
    <w:rsid w:val="00941648"/>
    <w:rsid w:val="00942390"/>
    <w:rsid w:val="009438E2"/>
    <w:rsid w:val="0094673F"/>
    <w:rsid w:val="009468D8"/>
    <w:rsid w:val="00951D41"/>
    <w:rsid w:val="00952750"/>
    <w:rsid w:val="00953325"/>
    <w:rsid w:val="00953C62"/>
    <w:rsid w:val="009541CE"/>
    <w:rsid w:val="00955BD5"/>
    <w:rsid w:val="00957078"/>
    <w:rsid w:val="009570BC"/>
    <w:rsid w:val="0095787D"/>
    <w:rsid w:val="00957F38"/>
    <w:rsid w:val="00962350"/>
    <w:rsid w:val="0096440C"/>
    <w:rsid w:val="00966523"/>
    <w:rsid w:val="0097142F"/>
    <w:rsid w:val="009753AE"/>
    <w:rsid w:val="009755D9"/>
    <w:rsid w:val="009759EC"/>
    <w:rsid w:val="0097625A"/>
    <w:rsid w:val="00976B0C"/>
    <w:rsid w:val="0098215C"/>
    <w:rsid w:val="00983404"/>
    <w:rsid w:val="00983CEE"/>
    <w:rsid w:val="009842B1"/>
    <w:rsid w:val="00984351"/>
    <w:rsid w:val="00984C98"/>
    <w:rsid w:val="0098685A"/>
    <w:rsid w:val="00986E83"/>
    <w:rsid w:val="00991DD4"/>
    <w:rsid w:val="009932F2"/>
    <w:rsid w:val="009938F2"/>
    <w:rsid w:val="00995BF2"/>
    <w:rsid w:val="009A1749"/>
    <w:rsid w:val="009A1B8B"/>
    <w:rsid w:val="009B14E5"/>
    <w:rsid w:val="009B1EC2"/>
    <w:rsid w:val="009B2D5F"/>
    <w:rsid w:val="009B32A6"/>
    <w:rsid w:val="009B341D"/>
    <w:rsid w:val="009B4190"/>
    <w:rsid w:val="009B6610"/>
    <w:rsid w:val="009C0009"/>
    <w:rsid w:val="009C0C59"/>
    <w:rsid w:val="009C1259"/>
    <w:rsid w:val="009C1BFB"/>
    <w:rsid w:val="009C6A8C"/>
    <w:rsid w:val="009D0E35"/>
    <w:rsid w:val="009D12DB"/>
    <w:rsid w:val="009D147A"/>
    <w:rsid w:val="009D4B82"/>
    <w:rsid w:val="009D566A"/>
    <w:rsid w:val="009D76F2"/>
    <w:rsid w:val="009D7EBC"/>
    <w:rsid w:val="009E0AE2"/>
    <w:rsid w:val="009E2C19"/>
    <w:rsid w:val="009E2F8C"/>
    <w:rsid w:val="009E3774"/>
    <w:rsid w:val="009E3788"/>
    <w:rsid w:val="009E44A1"/>
    <w:rsid w:val="009E48F3"/>
    <w:rsid w:val="009E6E74"/>
    <w:rsid w:val="009F10F3"/>
    <w:rsid w:val="009F2A8C"/>
    <w:rsid w:val="009F3ADF"/>
    <w:rsid w:val="009F3BD2"/>
    <w:rsid w:val="009F5E3D"/>
    <w:rsid w:val="00A0027B"/>
    <w:rsid w:val="00A007A0"/>
    <w:rsid w:val="00A01B13"/>
    <w:rsid w:val="00A020F7"/>
    <w:rsid w:val="00A0244C"/>
    <w:rsid w:val="00A045F9"/>
    <w:rsid w:val="00A0707D"/>
    <w:rsid w:val="00A07D54"/>
    <w:rsid w:val="00A10A2E"/>
    <w:rsid w:val="00A117F2"/>
    <w:rsid w:val="00A123D9"/>
    <w:rsid w:val="00A1516A"/>
    <w:rsid w:val="00A171E3"/>
    <w:rsid w:val="00A21A40"/>
    <w:rsid w:val="00A224FC"/>
    <w:rsid w:val="00A22CD0"/>
    <w:rsid w:val="00A237DE"/>
    <w:rsid w:val="00A2393D"/>
    <w:rsid w:val="00A23A9A"/>
    <w:rsid w:val="00A25A26"/>
    <w:rsid w:val="00A26C05"/>
    <w:rsid w:val="00A276AD"/>
    <w:rsid w:val="00A32712"/>
    <w:rsid w:val="00A36FF2"/>
    <w:rsid w:val="00A37A50"/>
    <w:rsid w:val="00A41391"/>
    <w:rsid w:val="00A42A3B"/>
    <w:rsid w:val="00A434EF"/>
    <w:rsid w:val="00A43E41"/>
    <w:rsid w:val="00A44AC0"/>
    <w:rsid w:val="00A47D50"/>
    <w:rsid w:val="00A5148B"/>
    <w:rsid w:val="00A51B17"/>
    <w:rsid w:val="00A51D2A"/>
    <w:rsid w:val="00A5315D"/>
    <w:rsid w:val="00A537CB"/>
    <w:rsid w:val="00A53A46"/>
    <w:rsid w:val="00A551A3"/>
    <w:rsid w:val="00A55F7A"/>
    <w:rsid w:val="00A56A44"/>
    <w:rsid w:val="00A57501"/>
    <w:rsid w:val="00A578E6"/>
    <w:rsid w:val="00A57B9A"/>
    <w:rsid w:val="00A57FE4"/>
    <w:rsid w:val="00A62407"/>
    <w:rsid w:val="00A625E2"/>
    <w:rsid w:val="00A63DB0"/>
    <w:rsid w:val="00A64629"/>
    <w:rsid w:val="00A651D6"/>
    <w:rsid w:val="00A67516"/>
    <w:rsid w:val="00A67584"/>
    <w:rsid w:val="00A70F38"/>
    <w:rsid w:val="00A75585"/>
    <w:rsid w:val="00A76089"/>
    <w:rsid w:val="00A7653C"/>
    <w:rsid w:val="00A7791A"/>
    <w:rsid w:val="00A811F0"/>
    <w:rsid w:val="00A81988"/>
    <w:rsid w:val="00A82E15"/>
    <w:rsid w:val="00A83A28"/>
    <w:rsid w:val="00A8432F"/>
    <w:rsid w:val="00A847B0"/>
    <w:rsid w:val="00A85ADF"/>
    <w:rsid w:val="00A86C69"/>
    <w:rsid w:val="00A86C6B"/>
    <w:rsid w:val="00A9240A"/>
    <w:rsid w:val="00A92499"/>
    <w:rsid w:val="00A937BB"/>
    <w:rsid w:val="00A95287"/>
    <w:rsid w:val="00A9551A"/>
    <w:rsid w:val="00A969CA"/>
    <w:rsid w:val="00A96BD0"/>
    <w:rsid w:val="00A96E8E"/>
    <w:rsid w:val="00A973AE"/>
    <w:rsid w:val="00AA21F2"/>
    <w:rsid w:val="00AA5C58"/>
    <w:rsid w:val="00AA5D7D"/>
    <w:rsid w:val="00AA7F69"/>
    <w:rsid w:val="00AB061B"/>
    <w:rsid w:val="00AB17C4"/>
    <w:rsid w:val="00AB1A92"/>
    <w:rsid w:val="00AB27CD"/>
    <w:rsid w:val="00AB2A18"/>
    <w:rsid w:val="00AB409C"/>
    <w:rsid w:val="00AB54D5"/>
    <w:rsid w:val="00AB737D"/>
    <w:rsid w:val="00AC2314"/>
    <w:rsid w:val="00AC266E"/>
    <w:rsid w:val="00AC4F8E"/>
    <w:rsid w:val="00AC7839"/>
    <w:rsid w:val="00AD199F"/>
    <w:rsid w:val="00AD1CAB"/>
    <w:rsid w:val="00AD530F"/>
    <w:rsid w:val="00AD7215"/>
    <w:rsid w:val="00AE0228"/>
    <w:rsid w:val="00AE048C"/>
    <w:rsid w:val="00AE0C5D"/>
    <w:rsid w:val="00AE1D07"/>
    <w:rsid w:val="00AE28F3"/>
    <w:rsid w:val="00AE5479"/>
    <w:rsid w:val="00AE69C0"/>
    <w:rsid w:val="00AE6EFB"/>
    <w:rsid w:val="00AE76A6"/>
    <w:rsid w:val="00AF04C8"/>
    <w:rsid w:val="00AF08CA"/>
    <w:rsid w:val="00AF0E6E"/>
    <w:rsid w:val="00AF2608"/>
    <w:rsid w:val="00AF3B8A"/>
    <w:rsid w:val="00AF5095"/>
    <w:rsid w:val="00AF5579"/>
    <w:rsid w:val="00AF5900"/>
    <w:rsid w:val="00AF6A13"/>
    <w:rsid w:val="00AF6E12"/>
    <w:rsid w:val="00AF7093"/>
    <w:rsid w:val="00B0079E"/>
    <w:rsid w:val="00B022BD"/>
    <w:rsid w:val="00B02577"/>
    <w:rsid w:val="00B0379E"/>
    <w:rsid w:val="00B03ACE"/>
    <w:rsid w:val="00B0790E"/>
    <w:rsid w:val="00B10332"/>
    <w:rsid w:val="00B10940"/>
    <w:rsid w:val="00B10F34"/>
    <w:rsid w:val="00B17150"/>
    <w:rsid w:val="00B20AD0"/>
    <w:rsid w:val="00B20F9A"/>
    <w:rsid w:val="00B25B0B"/>
    <w:rsid w:val="00B26E32"/>
    <w:rsid w:val="00B30319"/>
    <w:rsid w:val="00B32907"/>
    <w:rsid w:val="00B3331D"/>
    <w:rsid w:val="00B35D60"/>
    <w:rsid w:val="00B35F81"/>
    <w:rsid w:val="00B50869"/>
    <w:rsid w:val="00B50EE4"/>
    <w:rsid w:val="00B54946"/>
    <w:rsid w:val="00B555CD"/>
    <w:rsid w:val="00B555F2"/>
    <w:rsid w:val="00B57789"/>
    <w:rsid w:val="00B620F9"/>
    <w:rsid w:val="00B63476"/>
    <w:rsid w:val="00B652D5"/>
    <w:rsid w:val="00B659D8"/>
    <w:rsid w:val="00B66F54"/>
    <w:rsid w:val="00B71B54"/>
    <w:rsid w:val="00B737EA"/>
    <w:rsid w:val="00B764C3"/>
    <w:rsid w:val="00B8095C"/>
    <w:rsid w:val="00B8181C"/>
    <w:rsid w:val="00B850C3"/>
    <w:rsid w:val="00B90CED"/>
    <w:rsid w:val="00B918E1"/>
    <w:rsid w:val="00B92623"/>
    <w:rsid w:val="00B9630D"/>
    <w:rsid w:val="00B97DF4"/>
    <w:rsid w:val="00BA12CA"/>
    <w:rsid w:val="00BA12F1"/>
    <w:rsid w:val="00BA1DDB"/>
    <w:rsid w:val="00BA3CF7"/>
    <w:rsid w:val="00BA586D"/>
    <w:rsid w:val="00BA60C7"/>
    <w:rsid w:val="00BB1AE7"/>
    <w:rsid w:val="00BB20A4"/>
    <w:rsid w:val="00BB4FCC"/>
    <w:rsid w:val="00BB5E77"/>
    <w:rsid w:val="00BB70C9"/>
    <w:rsid w:val="00BB7C82"/>
    <w:rsid w:val="00BC13CB"/>
    <w:rsid w:val="00BC2D46"/>
    <w:rsid w:val="00BC34AD"/>
    <w:rsid w:val="00BC383A"/>
    <w:rsid w:val="00BC3BDF"/>
    <w:rsid w:val="00BC604B"/>
    <w:rsid w:val="00BD1210"/>
    <w:rsid w:val="00BD14C8"/>
    <w:rsid w:val="00BD18B9"/>
    <w:rsid w:val="00BD1E44"/>
    <w:rsid w:val="00BD1E9C"/>
    <w:rsid w:val="00BD1FBD"/>
    <w:rsid w:val="00BD2BFF"/>
    <w:rsid w:val="00BD4FBC"/>
    <w:rsid w:val="00BD5EB5"/>
    <w:rsid w:val="00BD6D72"/>
    <w:rsid w:val="00BE217C"/>
    <w:rsid w:val="00BE2187"/>
    <w:rsid w:val="00BE28F7"/>
    <w:rsid w:val="00BE32C0"/>
    <w:rsid w:val="00BE665A"/>
    <w:rsid w:val="00BE6A07"/>
    <w:rsid w:val="00BE757E"/>
    <w:rsid w:val="00BE7F15"/>
    <w:rsid w:val="00BF0B53"/>
    <w:rsid w:val="00BF1F05"/>
    <w:rsid w:val="00BF2F43"/>
    <w:rsid w:val="00BF30E9"/>
    <w:rsid w:val="00BF4F79"/>
    <w:rsid w:val="00BF5D04"/>
    <w:rsid w:val="00C012EB"/>
    <w:rsid w:val="00C030B6"/>
    <w:rsid w:val="00C033BE"/>
    <w:rsid w:val="00C03E05"/>
    <w:rsid w:val="00C070C1"/>
    <w:rsid w:val="00C10278"/>
    <w:rsid w:val="00C123CA"/>
    <w:rsid w:val="00C12B43"/>
    <w:rsid w:val="00C133EA"/>
    <w:rsid w:val="00C1366F"/>
    <w:rsid w:val="00C1393A"/>
    <w:rsid w:val="00C144FF"/>
    <w:rsid w:val="00C15143"/>
    <w:rsid w:val="00C15C6F"/>
    <w:rsid w:val="00C17946"/>
    <w:rsid w:val="00C1798E"/>
    <w:rsid w:val="00C20732"/>
    <w:rsid w:val="00C21208"/>
    <w:rsid w:val="00C21EF9"/>
    <w:rsid w:val="00C242AD"/>
    <w:rsid w:val="00C246D2"/>
    <w:rsid w:val="00C25105"/>
    <w:rsid w:val="00C25AC2"/>
    <w:rsid w:val="00C2627B"/>
    <w:rsid w:val="00C277B8"/>
    <w:rsid w:val="00C2798F"/>
    <w:rsid w:val="00C305AF"/>
    <w:rsid w:val="00C31A8F"/>
    <w:rsid w:val="00C31FF3"/>
    <w:rsid w:val="00C348CA"/>
    <w:rsid w:val="00C3683A"/>
    <w:rsid w:val="00C36DF2"/>
    <w:rsid w:val="00C412E2"/>
    <w:rsid w:val="00C44A3B"/>
    <w:rsid w:val="00C455EE"/>
    <w:rsid w:val="00C4788B"/>
    <w:rsid w:val="00C47B46"/>
    <w:rsid w:val="00C5004C"/>
    <w:rsid w:val="00C50074"/>
    <w:rsid w:val="00C52686"/>
    <w:rsid w:val="00C526E1"/>
    <w:rsid w:val="00C5286C"/>
    <w:rsid w:val="00C52A44"/>
    <w:rsid w:val="00C54840"/>
    <w:rsid w:val="00C55232"/>
    <w:rsid w:val="00C56589"/>
    <w:rsid w:val="00C61109"/>
    <w:rsid w:val="00C62243"/>
    <w:rsid w:val="00C647A3"/>
    <w:rsid w:val="00C6570D"/>
    <w:rsid w:val="00C65D97"/>
    <w:rsid w:val="00C735F8"/>
    <w:rsid w:val="00C7449E"/>
    <w:rsid w:val="00C746A7"/>
    <w:rsid w:val="00C8192B"/>
    <w:rsid w:val="00C82867"/>
    <w:rsid w:val="00C833DF"/>
    <w:rsid w:val="00C83464"/>
    <w:rsid w:val="00C86621"/>
    <w:rsid w:val="00C86AF0"/>
    <w:rsid w:val="00C901E8"/>
    <w:rsid w:val="00C92210"/>
    <w:rsid w:val="00C92EF8"/>
    <w:rsid w:val="00C9424C"/>
    <w:rsid w:val="00C9541B"/>
    <w:rsid w:val="00C95777"/>
    <w:rsid w:val="00C95AAF"/>
    <w:rsid w:val="00C96D39"/>
    <w:rsid w:val="00CA0C3F"/>
    <w:rsid w:val="00CA3642"/>
    <w:rsid w:val="00CA41E1"/>
    <w:rsid w:val="00CA60A2"/>
    <w:rsid w:val="00CA75EC"/>
    <w:rsid w:val="00CB054A"/>
    <w:rsid w:val="00CB0A27"/>
    <w:rsid w:val="00CB0D56"/>
    <w:rsid w:val="00CB1568"/>
    <w:rsid w:val="00CB4F28"/>
    <w:rsid w:val="00CB4FF7"/>
    <w:rsid w:val="00CB61FE"/>
    <w:rsid w:val="00CB6BF3"/>
    <w:rsid w:val="00CC5167"/>
    <w:rsid w:val="00CC60C3"/>
    <w:rsid w:val="00CC7567"/>
    <w:rsid w:val="00CD2211"/>
    <w:rsid w:val="00CD4434"/>
    <w:rsid w:val="00CE0F34"/>
    <w:rsid w:val="00CE7126"/>
    <w:rsid w:val="00CE79B9"/>
    <w:rsid w:val="00CF0C84"/>
    <w:rsid w:val="00CF0CD3"/>
    <w:rsid w:val="00CF10AC"/>
    <w:rsid w:val="00CF1EE6"/>
    <w:rsid w:val="00CF373E"/>
    <w:rsid w:val="00CF39B9"/>
    <w:rsid w:val="00CF54C8"/>
    <w:rsid w:val="00CF5600"/>
    <w:rsid w:val="00CF7267"/>
    <w:rsid w:val="00CF7B47"/>
    <w:rsid w:val="00CF7F3B"/>
    <w:rsid w:val="00D0133D"/>
    <w:rsid w:val="00D01BAE"/>
    <w:rsid w:val="00D02D32"/>
    <w:rsid w:val="00D04F64"/>
    <w:rsid w:val="00D11722"/>
    <w:rsid w:val="00D1215A"/>
    <w:rsid w:val="00D1256E"/>
    <w:rsid w:val="00D13854"/>
    <w:rsid w:val="00D15414"/>
    <w:rsid w:val="00D223A0"/>
    <w:rsid w:val="00D3117A"/>
    <w:rsid w:val="00D32828"/>
    <w:rsid w:val="00D341C5"/>
    <w:rsid w:val="00D34B9A"/>
    <w:rsid w:val="00D3678E"/>
    <w:rsid w:val="00D40F47"/>
    <w:rsid w:val="00D41629"/>
    <w:rsid w:val="00D41771"/>
    <w:rsid w:val="00D4222C"/>
    <w:rsid w:val="00D4367C"/>
    <w:rsid w:val="00D44202"/>
    <w:rsid w:val="00D47168"/>
    <w:rsid w:val="00D50D8B"/>
    <w:rsid w:val="00D517AA"/>
    <w:rsid w:val="00D52456"/>
    <w:rsid w:val="00D534A6"/>
    <w:rsid w:val="00D5387F"/>
    <w:rsid w:val="00D54592"/>
    <w:rsid w:val="00D54711"/>
    <w:rsid w:val="00D5498B"/>
    <w:rsid w:val="00D62B29"/>
    <w:rsid w:val="00D65B19"/>
    <w:rsid w:val="00D67301"/>
    <w:rsid w:val="00D70342"/>
    <w:rsid w:val="00D72EEA"/>
    <w:rsid w:val="00D7493A"/>
    <w:rsid w:val="00D76F27"/>
    <w:rsid w:val="00D77519"/>
    <w:rsid w:val="00D803C9"/>
    <w:rsid w:val="00D815A3"/>
    <w:rsid w:val="00D82C03"/>
    <w:rsid w:val="00D838E3"/>
    <w:rsid w:val="00D86334"/>
    <w:rsid w:val="00D910E6"/>
    <w:rsid w:val="00D928E6"/>
    <w:rsid w:val="00D97C04"/>
    <w:rsid w:val="00DA1597"/>
    <w:rsid w:val="00DA2682"/>
    <w:rsid w:val="00DA291B"/>
    <w:rsid w:val="00DA39CD"/>
    <w:rsid w:val="00DA4AF6"/>
    <w:rsid w:val="00DA5935"/>
    <w:rsid w:val="00DA674D"/>
    <w:rsid w:val="00DB0AA4"/>
    <w:rsid w:val="00DB2DA0"/>
    <w:rsid w:val="00DB3855"/>
    <w:rsid w:val="00DB3AB3"/>
    <w:rsid w:val="00DB5385"/>
    <w:rsid w:val="00DB57EE"/>
    <w:rsid w:val="00DB58DE"/>
    <w:rsid w:val="00DC0D1B"/>
    <w:rsid w:val="00DC41F5"/>
    <w:rsid w:val="00DD03C2"/>
    <w:rsid w:val="00DD1BFE"/>
    <w:rsid w:val="00DD1E76"/>
    <w:rsid w:val="00DD2D24"/>
    <w:rsid w:val="00DD3AB9"/>
    <w:rsid w:val="00DD4080"/>
    <w:rsid w:val="00DD4814"/>
    <w:rsid w:val="00DD5161"/>
    <w:rsid w:val="00DD5478"/>
    <w:rsid w:val="00DD7391"/>
    <w:rsid w:val="00DD7CAF"/>
    <w:rsid w:val="00DE0523"/>
    <w:rsid w:val="00DE1507"/>
    <w:rsid w:val="00DE1D2B"/>
    <w:rsid w:val="00DE1E3B"/>
    <w:rsid w:val="00DE286B"/>
    <w:rsid w:val="00DE4966"/>
    <w:rsid w:val="00DE7413"/>
    <w:rsid w:val="00DE7CBD"/>
    <w:rsid w:val="00DE7D96"/>
    <w:rsid w:val="00DE7E33"/>
    <w:rsid w:val="00DF0C95"/>
    <w:rsid w:val="00DF14EA"/>
    <w:rsid w:val="00DF26C8"/>
    <w:rsid w:val="00DF397A"/>
    <w:rsid w:val="00DF4220"/>
    <w:rsid w:val="00DF4828"/>
    <w:rsid w:val="00DF4FFB"/>
    <w:rsid w:val="00DF5ECD"/>
    <w:rsid w:val="00DF6F0E"/>
    <w:rsid w:val="00E030BA"/>
    <w:rsid w:val="00E045AB"/>
    <w:rsid w:val="00E04E6F"/>
    <w:rsid w:val="00E05069"/>
    <w:rsid w:val="00E05409"/>
    <w:rsid w:val="00E064BB"/>
    <w:rsid w:val="00E078F3"/>
    <w:rsid w:val="00E10881"/>
    <w:rsid w:val="00E118D2"/>
    <w:rsid w:val="00E11F3E"/>
    <w:rsid w:val="00E120D0"/>
    <w:rsid w:val="00E134B3"/>
    <w:rsid w:val="00E14C67"/>
    <w:rsid w:val="00E15138"/>
    <w:rsid w:val="00E15154"/>
    <w:rsid w:val="00E153E5"/>
    <w:rsid w:val="00E16767"/>
    <w:rsid w:val="00E176D3"/>
    <w:rsid w:val="00E178E1"/>
    <w:rsid w:val="00E17ACC"/>
    <w:rsid w:val="00E230DB"/>
    <w:rsid w:val="00E25AA4"/>
    <w:rsid w:val="00E26077"/>
    <w:rsid w:val="00E2716B"/>
    <w:rsid w:val="00E3122A"/>
    <w:rsid w:val="00E31B57"/>
    <w:rsid w:val="00E3255F"/>
    <w:rsid w:val="00E32E30"/>
    <w:rsid w:val="00E34727"/>
    <w:rsid w:val="00E36ABD"/>
    <w:rsid w:val="00E4376C"/>
    <w:rsid w:val="00E46C8C"/>
    <w:rsid w:val="00E47F6D"/>
    <w:rsid w:val="00E522DF"/>
    <w:rsid w:val="00E55071"/>
    <w:rsid w:val="00E555AB"/>
    <w:rsid w:val="00E562F4"/>
    <w:rsid w:val="00E563D3"/>
    <w:rsid w:val="00E62207"/>
    <w:rsid w:val="00E6389F"/>
    <w:rsid w:val="00E64BF2"/>
    <w:rsid w:val="00E712A2"/>
    <w:rsid w:val="00E729E7"/>
    <w:rsid w:val="00E7405E"/>
    <w:rsid w:val="00E74859"/>
    <w:rsid w:val="00E75376"/>
    <w:rsid w:val="00E769EE"/>
    <w:rsid w:val="00E82004"/>
    <w:rsid w:val="00E834B0"/>
    <w:rsid w:val="00E8542A"/>
    <w:rsid w:val="00E8730A"/>
    <w:rsid w:val="00E90A53"/>
    <w:rsid w:val="00E91D51"/>
    <w:rsid w:val="00E92E20"/>
    <w:rsid w:val="00E975AE"/>
    <w:rsid w:val="00EA0DCC"/>
    <w:rsid w:val="00EA1C7F"/>
    <w:rsid w:val="00EA1DEA"/>
    <w:rsid w:val="00EA1F64"/>
    <w:rsid w:val="00EA2487"/>
    <w:rsid w:val="00EA31D6"/>
    <w:rsid w:val="00EA4846"/>
    <w:rsid w:val="00EA514A"/>
    <w:rsid w:val="00EA5404"/>
    <w:rsid w:val="00EA56BA"/>
    <w:rsid w:val="00EA610A"/>
    <w:rsid w:val="00EB0C0C"/>
    <w:rsid w:val="00EB3D67"/>
    <w:rsid w:val="00EB46B1"/>
    <w:rsid w:val="00EB5442"/>
    <w:rsid w:val="00EB6C5E"/>
    <w:rsid w:val="00EB7FBD"/>
    <w:rsid w:val="00EC1D5B"/>
    <w:rsid w:val="00EC3937"/>
    <w:rsid w:val="00EC4540"/>
    <w:rsid w:val="00EC55AC"/>
    <w:rsid w:val="00ED3710"/>
    <w:rsid w:val="00ED4B2E"/>
    <w:rsid w:val="00ED549F"/>
    <w:rsid w:val="00ED621A"/>
    <w:rsid w:val="00ED6363"/>
    <w:rsid w:val="00ED6AEA"/>
    <w:rsid w:val="00ED71A6"/>
    <w:rsid w:val="00ED7CDE"/>
    <w:rsid w:val="00EE176A"/>
    <w:rsid w:val="00EE1DD5"/>
    <w:rsid w:val="00EE343F"/>
    <w:rsid w:val="00EE37C9"/>
    <w:rsid w:val="00EE6160"/>
    <w:rsid w:val="00EF00EA"/>
    <w:rsid w:val="00EF119C"/>
    <w:rsid w:val="00EF2392"/>
    <w:rsid w:val="00EF267B"/>
    <w:rsid w:val="00EF3C1F"/>
    <w:rsid w:val="00EF6616"/>
    <w:rsid w:val="00EF7244"/>
    <w:rsid w:val="00EF726E"/>
    <w:rsid w:val="00EF7A1C"/>
    <w:rsid w:val="00F02255"/>
    <w:rsid w:val="00F024C5"/>
    <w:rsid w:val="00F033E8"/>
    <w:rsid w:val="00F0471E"/>
    <w:rsid w:val="00F049B9"/>
    <w:rsid w:val="00F04A70"/>
    <w:rsid w:val="00F050F9"/>
    <w:rsid w:val="00F05648"/>
    <w:rsid w:val="00F06F8A"/>
    <w:rsid w:val="00F13477"/>
    <w:rsid w:val="00F13C37"/>
    <w:rsid w:val="00F16D31"/>
    <w:rsid w:val="00F17ACF"/>
    <w:rsid w:val="00F20300"/>
    <w:rsid w:val="00F21432"/>
    <w:rsid w:val="00F22C92"/>
    <w:rsid w:val="00F2351B"/>
    <w:rsid w:val="00F23E31"/>
    <w:rsid w:val="00F26D05"/>
    <w:rsid w:val="00F278FF"/>
    <w:rsid w:val="00F3016D"/>
    <w:rsid w:val="00F31F81"/>
    <w:rsid w:val="00F33E90"/>
    <w:rsid w:val="00F35971"/>
    <w:rsid w:val="00F366A1"/>
    <w:rsid w:val="00F366D1"/>
    <w:rsid w:val="00F4093B"/>
    <w:rsid w:val="00F41625"/>
    <w:rsid w:val="00F42440"/>
    <w:rsid w:val="00F45BA8"/>
    <w:rsid w:val="00F47A68"/>
    <w:rsid w:val="00F47F67"/>
    <w:rsid w:val="00F5497A"/>
    <w:rsid w:val="00F558F3"/>
    <w:rsid w:val="00F55A66"/>
    <w:rsid w:val="00F56073"/>
    <w:rsid w:val="00F56580"/>
    <w:rsid w:val="00F57F37"/>
    <w:rsid w:val="00F60E32"/>
    <w:rsid w:val="00F629F8"/>
    <w:rsid w:val="00F63F05"/>
    <w:rsid w:val="00F644A1"/>
    <w:rsid w:val="00F66574"/>
    <w:rsid w:val="00F665D7"/>
    <w:rsid w:val="00F66FBE"/>
    <w:rsid w:val="00F70A55"/>
    <w:rsid w:val="00F70B33"/>
    <w:rsid w:val="00F726DE"/>
    <w:rsid w:val="00F73FBD"/>
    <w:rsid w:val="00F747CF"/>
    <w:rsid w:val="00F74FD3"/>
    <w:rsid w:val="00F77415"/>
    <w:rsid w:val="00F8041E"/>
    <w:rsid w:val="00F8104A"/>
    <w:rsid w:val="00F81229"/>
    <w:rsid w:val="00F81C84"/>
    <w:rsid w:val="00F82665"/>
    <w:rsid w:val="00F8317D"/>
    <w:rsid w:val="00F832D5"/>
    <w:rsid w:val="00F83BA2"/>
    <w:rsid w:val="00F83F6D"/>
    <w:rsid w:val="00F8437E"/>
    <w:rsid w:val="00F85D21"/>
    <w:rsid w:val="00F861EC"/>
    <w:rsid w:val="00F91165"/>
    <w:rsid w:val="00F92447"/>
    <w:rsid w:val="00F92E4B"/>
    <w:rsid w:val="00F948D0"/>
    <w:rsid w:val="00F95EC9"/>
    <w:rsid w:val="00F97501"/>
    <w:rsid w:val="00F97F32"/>
    <w:rsid w:val="00FA0950"/>
    <w:rsid w:val="00FA3B89"/>
    <w:rsid w:val="00FA4B1F"/>
    <w:rsid w:val="00FA5978"/>
    <w:rsid w:val="00FA69E9"/>
    <w:rsid w:val="00FB1479"/>
    <w:rsid w:val="00FB5C78"/>
    <w:rsid w:val="00FB6DE1"/>
    <w:rsid w:val="00FB7040"/>
    <w:rsid w:val="00FB7AA9"/>
    <w:rsid w:val="00FC0E91"/>
    <w:rsid w:val="00FC2003"/>
    <w:rsid w:val="00FC4B14"/>
    <w:rsid w:val="00FC6F37"/>
    <w:rsid w:val="00FC775E"/>
    <w:rsid w:val="00FD044B"/>
    <w:rsid w:val="00FD0EF8"/>
    <w:rsid w:val="00FD3506"/>
    <w:rsid w:val="00FD6477"/>
    <w:rsid w:val="00FD66BC"/>
    <w:rsid w:val="00FD7C7A"/>
    <w:rsid w:val="00FE217E"/>
    <w:rsid w:val="00FE37E4"/>
    <w:rsid w:val="00FE4464"/>
    <w:rsid w:val="00FE51BE"/>
    <w:rsid w:val="00FE7CFB"/>
    <w:rsid w:val="00FF1015"/>
    <w:rsid w:val="00FF3A30"/>
    <w:rsid w:val="00FF4A42"/>
    <w:rsid w:val="00FF4AE6"/>
    <w:rsid w:val="00FF5982"/>
    <w:rsid w:val="00FF6F6A"/>
    <w:rsid w:val="00F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8CD9113"/>
  <w15:docId w15:val="{2F124FCA-F266-40C4-BC75-E13369A88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0B0"/>
    <w:pPr>
      <w:spacing w:line="340" w:lineRule="atLeast"/>
      <w:jc w:val="both"/>
    </w:pPr>
    <w:rPr>
      <w:rFonts w:eastAsia="Times New Roman"/>
      <w:color w:val="000000"/>
      <w:sz w:val="24"/>
      <w:lang w:eastAsia="de-DE"/>
    </w:rPr>
  </w:style>
  <w:style w:type="paragraph" w:styleId="Heading1">
    <w:name w:val="heading 1"/>
    <w:aliases w:val="x"/>
    <w:basedOn w:val="Normal"/>
    <w:next w:val="Normal"/>
    <w:link w:val="Heading1Char"/>
    <w:qFormat/>
    <w:rsid w:val="00542E2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542E2D"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542E2D"/>
    <w:pPr>
      <w:ind w:left="354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42E2D"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  <w:color w:val="auto"/>
      <w:sz w:val="22"/>
    </w:rPr>
  </w:style>
  <w:style w:type="paragraph" w:styleId="Heading5">
    <w:name w:val="heading 5"/>
    <w:basedOn w:val="Normal"/>
    <w:next w:val="Normal"/>
    <w:qFormat/>
    <w:rsid w:val="00542E2D"/>
    <w:pPr>
      <w:ind w:left="708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542E2D"/>
    <w:pPr>
      <w:ind w:left="708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542E2D"/>
    <w:pPr>
      <w:ind w:left="708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542E2D"/>
    <w:pPr>
      <w:ind w:left="708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542E2D"/>
    <w:pPr>
      <w:ind w:left="708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eader">
    <w:name w:val="M_Header"/>
    <w:basedOn w:val="Normal"/>
    <w:rsid w:val="00542E2D"/>
  </w:style>
  <w:style w:type="paragraph" w:customStyle="1" w:styleId="MTitel">
    <w:name w:val="M_Titel"/>
    <w:basedOn w:val="Normal"/>
    <w:autoRedefine/>
    <w:rsid w:val="00542E2D"/>
    <w:pPr>
      <w:spacing w:before="240" w:line="240" w:lineRule="auto"/>
      <w:jc w:val="left"/>
    </w:pPr>
    <w:rPr>
      <w:b/>
      <w:sz w:val="36"/>
    </w:rPr>
  </w:style>
  <w:style w:type="paragraph" w:customStyle="1" w:styleId="MHeading1">
    <w:name w:val="M_Heading1"/>
    <w:basedOn w:val="Normal"/>
    <w:rsid w:val="00542E2D"/>
    <w:pPr>
      <w:spacing w:before="240" w:after="240"/>
    </w:pPr>
    <w:rPr>
      <w:b/>
    </w:rPr>
  </w:style>
  <w:style w:type="paragraph" w:customStyle="1" w:styleId="MText">
    <w:name w:val="M_Text"/>
    <w:basedOn w:val="Normal"/>
    <w:rsid w:val="00542E2D"/>
    <w:pPr>
      <w:ind w:firstLine="284"/>
    </w:pPr>
  </w:style>
  <w:style w:type="paragraph" w:customStyle="1" w:styleId="MHeading2">
    <w:name w:val="M_Heading2"/>
    <w:basedOn w:val="Normal"/>
    <w:rsid w:val="00542E2D"/>
    <w:pPr>
      <w:spacing w:before="240" w:after="240"/>
    </w:pPr>
    <w:rPr>
      <w:i/>
    </w:rPr>
  </w:style>
  <w:style w:type="paragraph" w:customStyle="1" w:styleId="MHeading3">
    <w:name w:val="M_Heading3"/>
    <w:basedOn w:val="Normal"/>
    <w:rsid w:val="00542E2D"/>
    <w:pPr>
      <w:spacing w:before="240" w:after="240"/>
    </w:pPr>
  </w:style>
  <w:style w:type="paragraph" w:customStyle="1" w:styleId="MAcknow">
    <w:name w:val="M_Acknow"/>
    <w:basedOn w:val="Normal"/>
    <w:rsid w:val="00542E2D"/>
  </w:style>
  <w:style w:type="paragraph" w:customStyle="1" w:styleId="MRefer">
    <w:name w:val="M_Refer"/>
    <w:basedOn w:val="Normal"/>
    <w:rsid w:val="00542E2D"/>
    <w:pPr>
      <w:ind w:left="454" w:hanging="454"/>
    </w:pPr>
  </w:style>
  <w:style w:type="paragraph" w:customStyle="1" w:styleId="MCaption">
    <w:name w:val="M_Caption"/>
    <w:basedOn w:val="Normal"/>
    <w:rsid w:val="00542E2D"/>
    <w:pPr>
      <w:spacing w:before="240" w:after="240"/>
      <w:jc w:val="center"/>
    </w:pPr>
  </w:style>
  <w:style w:type="paragraph" w:customStyle="1" w:styleId="MFigure">
    <w:name w:val="M_Figure"/>
    <w:basedOn w:val="Normal"/>
    <w:rsid w:val="00542E2D"/>
    <w:pPr>
      <w:spacing w:before="240" w:line="240" w:lineRule="auto"/>
      <w:jc w:val="center"/>
    </w:pPr>
  </w:style>
  <w:style w:type="paragraph" w:customStyle="1" w:styleId="Mtable">
    <w:name w:val="M_table"/>
    <w:basedOn w:val="Normal"/>
    <w:rsid w:val="00542E2D"/>
    <w:pPr>
      <w:keepNext/>
      <w:tabs>
        <w:tab w:val="left" w:pos="284"/>
      </w:tabs>
    </w:pPr>
    <w:rPr>
      <w:color w:val="auto"/>
    </w:rPr>
  </w:style>
  <w:style w:type="paragraph" w:customStyle="1" w:styleId="Mabstract">
    <w:name w:val="M_abstract"/>
    <w:basedOn w:val="Normal"/>
    <w:rsid w:val="00542E2D"/>
    <w:pPr>
      <w:spacing w:before="240"/>
      <w:ind w:left="510" w:right="510"/>
    </w:pPr>
  </w:style>
  <w:style w:type="paragraph" w:customStyle="1" w:styleId="Maddress">
    <w:name w:val="M_address"/>
    <w:basedOn w:val="Normal"/>
    <w:rsid w:val="00542E2D"/>
    <w:pPr>
      <w:spacing w:before="240"/>
      <w:jc w:val="left"/>
    </w:pPr>
  </w:style>
  <w:style w:type="paragraph" w:customStyle="1" w:styleId="Mauthor">
    <w:name w:val="M_author"/>
    <w:basedOn w:val="Normal"/>
    <w:autoRedefine/>
    <w:rsid w:val="004343F1"/>
    <w:pPr>
      <w:spacing w:before="240" w:after="240"/>
      <w:jc w:val="left"/>
    </w:pPr>
    <w:rPr>
      <w:b/>
      <w:lang w:val="it-IT"/>
    </w:rPr>
  </w:style>
  <w:style w:type="paragraph" w:customStyle="1" w:styleId="Mreceived">
    <w:name w:val="M_received"/>
    <w:basedOn w:val="Maddress"/>
    <w:rsid w:val="00542E2D"/>
    <w:rPr>
      <w:i/>
    </w:rPr>
  </w:style>
  <w:style w:type="paragraph" w:customStyle="1" w:styleId="Mline2">
    <w:name w:val="M_line2"/>
    <w:basedOn w:val="Normal"/>
    <w:rsid w:val="00542E2D"/>
    <w:pPr>
      <w:pBdr>
        <w:bottom w:val="single" w:sz="6" w:space="1" w:color="auto"/>
      </w:pBdr>
      <w:spacing w:after="480"/>
    </w:pPr>
  </w:style>
  <w:style w:type="paragraph" w:customStyle="1" w:styleId="MTablecaption">
    <w:name w:val="M_Tablecaption"/>
    <w:basedOn w:val="MCaption"/>
    <w:rsid w:val="00542E2D"/>
    <w:pPr>
      <w:spacing w:after="0"/>
    </w:pPr>
  </w:style>
  <w:style w:type="paragraph" w:customStyle="1" w:styleId="Mline1">
    <w:name w:val="M_line1"/>
    <w:basedOn w:val="Mline2"/>
    <w:rsid w:val="00542E2D"/>
    <w:pPr>
      <w:spacing w:after="0"/>
    </w:pPr>
  </w:style>
  <w:style w:type="paragraph" w:customStyle="1" w:styleId="MLogo">
    <w:name w:val="M_Logo"/>
    <w:basedOn w:val="Normal"/>
    <w:rsid w:val="00542E2D"/>
    <w:pPr>
      <w:spacing w:before="140" w:line="240" w:lineRule="auto"/>
      <w:jc w:val="right"/>
    </w:pPr>
    <w:rPr>
      <w:b/>
      <w:i/>
      <w:sz w:val="64"/>
    </w:rPr>
  </w:style>
  <w:style w:type="paragraph" w:customStyle="1" w:styleId="MISSN">
    <w:name w:val="M_ISSN"/>
    <w:basedOn w:val="Normal"/>
    <w:rsid w:val="00542E2D"/>
    <w:pPr>
      <w:spacing w:after="520"/>
      <w:jc w:val="right"/>
    </w:pPr>
  </w:style>
  <w:style w:type="paragraph" w:customStyle="1" w:styleId="MCopyright">
    <w:name w:val="M_Copyright"/>
    <w:basedOn w:val="Normal"/>
    <w:rsid w:val="00542E2D"/>
    <w:pPr>
      <w:tabs>
        <w:tab w:val="center" w:pos="4536"/>
        <w:tab w:val="right" w:pos="9072"/>
      </w:tabs>
      <w:spacing w:before="240"/>
      <w:jc w:val="left"/>
    </w:pPr>
  </w:style>
  <w:style w:type="character" w:styleId="CommentReference">
    <w:name w:val="annotation reference"/>
    <w:uiPriority w:val="99"/>
    <w:semiHidden/>
    <w:rsid w:val="00542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42E2D"/>
    <w:rPr>
      <w:sz w:val="20"/>
    </w:rPr>
  </w:style>
  <w:style w:type="character" w:styleId="Hyperlink">
    <w:name w:val="Hyperlink"/>
    <w:semiHidden/>
    <w:rsid w:val="00542E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42E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42E2D"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sid w:val="00542E2D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305AF"/>
    <w:pPr>
      <w:spacing w:line="240" w:lineRule="auto"/>
      <w:jc w:val="left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C305AF"/>
    <w:rPr>
      <w:rFonts w:ascii="Consolas" w:eastAsia="Calibri" w:hAnsi="Consolas" w:cs="Times New Roman"/>
      <w:sz w:val="21"/>
      <w:szCs w:val="21"/>
    </w:rPr>
  </w:style>
  <w:style w:type="paragraph" w:customStyle="1" w:styleId="Body">
    <w:name w:val="Body"/>
    <w:rsid w:val="00D40F4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2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25"/>
    <w:rPr>
      <w:rFonts w:ascii="Tahoma" w:eastAsia="Times New Roman" w:hAnsi="Tahoma" w:cs="Tahoma"/>
      <w:color w:val="000000"/>
      <w:sz w:val="16"/>
      <w:szCs w:val="16"/>
      <w:lang w:eastAsia="de-DE"/>
    </w:rPr>
  </w:style>
  <w:style w:type="character" w:customStyle="1" w:styleId="Heading1Char">
    <w:name w:val="Heading 1 Char"/>
    <w:aliases w:val="x Char"/>
    <w:basedOn w:val="DefaultParagraphFont"/>
    <w:link w:val="Heading1"/>
    <w:rsid w:val="00D52456"/>
    <w:rPr>
      <w:rFonts w:ascii="Arial" w:eastAsia="Times New Roman" w:hAnsi="Arial"/>
      <w:b/>
      <w:color w:val="000000"/>
      <w:sz w:val="24"/>
      <w:u w:val="single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5B6862"/>
  </w:style>
  <w:style w:type="paragraph" w:customStyle="1" w:styleId="Mdeck1articletitle">
    <w:name w:val="M_deck_1_article_title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36"/>
      <w:lang w:eastAsia="de-DE" w:bidi="en-US"/>
    </w:rPr>
  </w:style>
  <w:style w:type="paragraph" w:customStyle="1" w:styleId="Mdeck1articletype">
    <w:name w:val="M_deck_1_article_type"/>
    <w:next w:val="Mdeck1articletitle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i/>
      <w:snapToGrid w:val="0"/>
      <w:color w:val="000000"/>
      <w:sz w:val="24"/>
      <w:szCs w:val="24"/>
      <w:lang w:eastAsia="de-DE" w:bidi="en-US"/>
    </w:rPr>
  </w:style>
  <w:style w:type="paragraph" w:customStyle="1" w:styleId="Mdeck2authoraffiliation">
    <w:name w:val="M_deck_2_author_affiliation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288" w:hanging="288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correspondence">
    <w:name w:val="M_deck_2_author_correspondence"/>
    <w:next w:val="Normal"/>
    <w:qFormat/>
    <w:rsid w:val="002D5DD3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8" w:hanging="288"/>
    </w:pPr>
    <w:rPr>
      <w:rFonts w:eastAsia="Times New Roman" w:cstheme="minorBidi"/>
      <w:snapToGrid w:val="0"/>
      <w:color w:val="000000"/>
      <w:lang w:eastAsia="de-DE" w:bidi="en-US"/>
    </w:rPr>
  </w:style>
  <w:style w:type="paragraph" w:customStyle="1" w:styleId="Mdeck2authorname">
    <w:name w:val="M_deck_2_author_name"/>
    <w:next w:val="Mdeck2authoraffiliation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3abstract">
    <w:name w:val="M_deck_3_abstract"/>
    <w:next w:val="Normal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2"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3keywords">
    <w:name w:val="M_deck_3_keywords"/>
    <w:basedOn w:val="Mdeck3abstract"/>
    <w:qFormat/>
    <w:rsid w:val="00564105"/>
    <w:pPr>
      <w:widowControl/>
      <w:spacing w:after="0"/>
    </w:pPr>
  </w:style>
  <w:style w:type="paragraph" w:customStyle="1" w:styleId="Mdeck3publcationhistory">
    <w:name w:val="M_deck_3_publcation_history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1">
    <w:name w:val="M_deck_4_heading_1"/>
    <w:next w:val="Normal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4heading2">
    <w:name w:val="M_deck_4_heading_2"/>
    <w:next w:val="Normal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3">
    <w:name w:val="M_deck_4_heading_3"/>
    <w:next w:val="Normal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">
    <w:name w:val="M_deck_4_text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8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bulletlist">
    <w:name w:val="M_deck_4_text_bullet_list"/>
    <w:qFormat/>
    <w:rsid w:val="00564105"/>
    <w:pPr>
      <w:numPr>
        <w:numId w:val="1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564105"/>
    <w:pPr>
      <w:ind w:firstLine="0"/>
    </w:pPr>
    <w:rPr>
      <w:szCs w:val="24"/>
    </w:rPr>
  </w:style>
  <w:style w:type="paragraph" w:customStyle="1" w:styleId="Mdeck4textlist">
    <w:name w:val="M_deck_4_text_list"/>
    <w:basedOn w:val="MFigure"/>
    <w:qFormat/>
    <w:rsid w:val="00564105"/>
    <w:rPr>
      <w:i/>
    </w:rPr>
  </w:style>
  <w:style w:type="paragraph" w:customStyle="1" w:styleId="Mdeck4textlrindent">
    <w:name w:val="M_deck_4_text_lr_indent"/>
    <w:basedOn w:val="Mdeck4text"/>
    <w:qFormat/>
    <w:rsid w:val="00564105"/>
    <w:pPr>
      <w:ind w:left="562" w:right="562" w:firstLine="0"/>
    </w:pPr>
  </w:style>
  <w:style w:type="paragraph" w:customStyle="1" w:styleId="Mdeck4textnumberedlist">
    <w:name w:val="M_deck_4_text_numbered_list"/>
    <w:qFormat/>
    <w:rsid w:val="00564105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ind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body">
    <w:name w:val="M_deck_5_table_body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line="300" w:lineRule="exact"/>
      <w:jc w:val="center"/>
    </w:pPr>
    <w:rPr>
      <w:rFonts w:eastAsia="Times New Roman" w:cstheme="minorBidi"/>
      <w:snapToGrid w:val="0"/>
      <w:color w:val="00000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564105"/>
    <w:pPr>
      <w:adjustRightInd w:val="0"/>
      <w:snapToGrid w:val="0"/>
      <w:spacing w:line="300" w:lineRule="exact"/>
      <w:jc w:val="center"/>
    </w:pPr>
    <w:rPr>
      <w:rFonts w:eastAsiaTheme="minorHAnsi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2" w:right="562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footer">
    <w:name w:val="M_deck_5_table_footer"/>
    <w:qFormat/>
    <w:rsid w:val="00564105"/>
    <w:pPr>
      <w:kinsoku w:val="0"/>
      <w:overflowPunct w:val="0"/>
      <w:autoSpaceDE w:val="0"/>
      <w:autoSpaceDN w:val="0"/>
      <w:adjustRightInd w:val="0"/>
      <w:snapToGrid w:val="0"/>
      <w:spacing w:line="300" w:lineRule="exact"/>
      <w:ind w:left="562" w:right="562"/>
      <w:jc w:val="both"/>
    </w:pPr>
    <w:rPr>
      <w:rFonts w:eastAsia="Times New Roman" w:cstheme="minorBidi"/>
      <w:snapToGrid w:val="0"/>
      <w:color w:val="000000"/>
      <w:lang w:eastAsia="de-DE" w:bidi="en-US"/>
    </w:rPr>
  </w:style>
  <w:style w:type="paragraph" w:customStyle="1" w:styleId="Mdeck5tableheader">
    <w:name w:val="M_deck_5_table_header"/>
    <w:basedOn w:val="Mdeck5tablefooter"/>
    <w:rsid w:val="00564105"/>
  </w:style>
  <w:style w:type="paragraph" w:customStyle="1" w:styleId="Mdeck6figurebody">
    <w:name w:val="M_deck_6_figure_body"/>
    <w:qFormat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6figurecaption">
    <w:name w:val="M_deck_6_figure_caption"/>
    <w:basedOn w:val="Mdeck5tablecaption"/>
    <w:qFormat/>
    <w:rsid w:val="00564105"/>
    <w:pPr>
      <w:spacing w:after="240"/>
    </w:pPr>
  </w:style>
  <w:style w:type="paragraph" w:customStyle="1" w:styleId="Mdeck7equation">
    <w:name w:val="M_deck_7_equation"/>
    <w:basedOn w:val="Normal"/>
    <w:rsid w:val="00564105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240" w:lineRule="auto"/>
      <w:jc w:val="center"/>
    </w:pPr>
    <w:rPr>
      <w:rFonts w:eastAsiaTheme="minorHAnsi"/>
      <w:i/>
      <w:snapToGrid w:val="0"/>
      <w:color w:val="auto"/>
      <w:szCs w:val="24"/>
      <w:lang w:eastAsia="en-US" w:bidi="en-US"/>
    </w:rPr>
  </w:style>
  <w:style w:type="paragraph" w:customStyle="1" w:styleId="Mdeck8references">
    <w:name w:val="M_deck_8_references"/>
    <w:qFormat/>
    <w:rsid w:val="00564105"/>
    <w:pPr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E21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E21"/>
    <w:rPr>
      <w:rFonts w:eastAsia="Times New Roman"/>
      <w:color w:val="000000"/>
      <w:lang w:eastAsia="de-DE"/>
    </w:rPr>
  </w:style>
  <w:style w:type="character" w:customStyle="1" w:styleId="CommentSubjectChar">
    <w:name w:val="Comment Subject Char"/>
    <w:basedOn w:val="CommentTextChar"/>
    <w:link w:val="CommentSubject"/>
    <w:rsid w:val="00832E21"/>
    <w:rPr>
      <w:rFonts w:eastAsia="Times New Roman"/>
      <w:color w:val="00000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C070C1"/>
    <w:rPr>
      <w:rFonts w:eastAsia="Times New Roman"/>
      <w:color w:val="000000"/>
      <w:sz w:val="24"/>
      <w:lang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C070C1"/>
    <w:rPr>
      <w:rFonts w:eastAsia="Times New Roman"/>
      <w:color w:val="000000"/>
      <w:sz w:val="24"/>
      <w:lang w:eastAsia="de-DE"/>
    </w:rPr>
  </w:style>
  <w:style w:type="paragraph" w:customStyle="1" w:styleId="HeaderOdd">
    <w:name w:val="Header Odd"/>
    <w:basedOn w:val="NoSpacing"/>
    <w:qFormat/>
    <w:rsid w:val="00D803C9"/>
    <w:pPr>
      <w:pBdr>
        <w:bottom w:val="single" w:sz="4" w:space="1" w:color="4F81BD" w:themeColor="accent1"/>
      </w:pBdr>
      <w:jc w:val="right"/>
    </w:pPr>
    <w:rPr>
      <w:rFonts w:asciiTheme="minorHAnsi" w:eastAsiaTheme="minorHAnsi" w:hAnsiTheme="minorHAnsi"/>
      <w:b/>
      <w:color w:val="1F497D" w:themeColor="text2"/>
      <w:sz w:val="20"/>
      <w:lang w:eastAsia="ja-JP"/>
    </w:rPr>
  </w:style>
  <w:style w:type="paragraph" w:styleId="NoSpacing">
    <w:name w:val="No Spacing"/>
    <w:uiPriority w:val="1"/>
    <w:qFormat/>
    <w:rsid w:val="00D803C9"/>
    <w:pPr>
      <w:jc w:val="both"/>
    </w:pPr>
    <w:rPr>
      <w:rFonts w:eastAsia="Times New Roman"/>
      <w:color w:val="000000"/>
      <w:sz w:val="24"/>
      <w:lang w:eastAsia="de-DE"/>
    </w:rPr>
  </w:style>
  <w:style w:type="table" w:styleId="TableGrid">
    <w:name w:val="Table Grid"/>
    <w:basedOn w:val="TableNormal"/>
    <w:uiPriority w:val="59"/>
    <w:rsid w:val="00D80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text">
    <w:name w:val="MDPI_text"/>
    <w:basedOn w:val="Mdeck4text"/>
    <w:qFormat/>
    <w:rsid w:val="00631F8B"/>
    <w:pPr>
      <w:spacing w:line="320" w:lineRule="atLeast"/>
      <w:ind w:left="425" w:right="425" w:firstLine="284"/>
    </w:pPr>
    <w:rPr>
      <w:rFonts w:cs="Times New Roman"/>
      <w:noProof/>
      <w:sz w:val="22"/>
      <w:szCs w:val="22"/>
    </w:rPr>
  </w:style>
  <w:style w:type="paragraph" w:customStyle="1" w:styleId="MDPIHeading1">
    <w:name w:val="MDPI_Heading1"/>
    <w:basedOn w:val="Mdeck4heading1"/>
    <w:qFormat/>
    <w:rsid w:val="00166A8E"/>
    <w:pPr>
      <w:spacing w:line="300" w:lineRule="atLeast"/>
      <w:ind w:left="425"/>
    </w:pPr>
    <w:rPr>
      <w:rFonts w:cs="Times New Roman"/>
      <w:sz w:val="22"/>
      <w:szCs w:val="22"/>
      <w:lang w:eastAsia="en-US"/>
    </w:rPr>
  </w:style>
  <w:style w:type="paragraph" w:customStyle="1" w:styleId="MDPIHeading2">
    <w:name w:val="MDPI_Heading2"/>
    <w:basedOn w:val="Mdeck4heading2"/>
    <w:qFormat/>
    <w:rsid w:val="00166A8E"/>
    <w:pPr>
      <w:spacing w:line="300" w:lineRule="atLeast"/>
      <w:ind w:left="425"/>
    </w:pPr>
    <w:rPr>
      <w:rFonts w:cs="Times New Roman"/>
      <w:sz w:val="22"/>
      <w:szCs w:val="22"/>
    </w:rPr>
  </w:style>
  <w:style w:type="paragraph" w:customStyle="1" w:styleId="MDPITableCaption">
    <w:name w:val="MDPI_TableCaption"/>
    <w:basedOn w:val="Mdeck5tablecaption"/>
    <w:qFormat/>
    <w:rsid w:val="00CC60C3"/>
    <w:pPr>
      <w:ind w:left="992" w:right="992"/>
    </w:pPr>
    <w:rPr>
      <w:sz w:val="22"/>
      <w:szCs w:val="22"/>
    </w:rPr>
  </w:style>
  <w:style w:type="paragraph" w:customStyle="1" w:styleId="MDPIFigureCaption">
    <w:name w:val="MDPI_FigureCaption"/>
    <w:basedOn w:val="Mdeck6figurecaption"/>
    <w:qFormat/>
    <w:rsid w:val="00786CCF"/>
    <w:pPr>
      <w:spacing w:line="260" w:lineRule="atLeast"/>
      <w:ind w:left="992" w:right="992"/>
    </w:pPr>
    <w:rPr>
      <w:rFonts w:cs="Times New Roman"/>
      <w:sz w:val="20"/>
      <w:szCs w:val="22"/>
    </w:rPr>
  </w:style>
  <w:style w:type="paragraph" w:customStyle="1" w:styleId="MDPI62Acknowledgments">
    <w:name w:val="MDPI_6.2_Acknowledgments"/>
    <w:qFormat/>
    <w:rsid w:val="00B30319"/>
    <w:pPr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63AuthorContributions">
    <w:name w:val="MDPI_6.3_AuthorContributions"/>
    <w:basedOn w:val="MDPI62Acknowledgments"/>
    <w:qFormat/>
    <w:rsid w:val="00AD530F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380BEA"/>
  </w:style>
  <w:style w:type="paragraph" w:customStyle="1" w:styleId="MDPIHeading3">
    <w:name w:val="MDPI_Heading3"/>
    <w:basedOn w:val="Mdeck4text"/>
    <w:qFormat/>
    <w:rsid w:val="00166A8E"/>
    <w:pPr>
      <w:spacing w:before="240" w:after="240" w:line="300" w:lineRule="atLeast"/>
      <w:ind w:left="425" w:firstLine="0"/>
    </w:pPr>
    <w:rPr>
      <w:rFonts w:cs="Times New Roman"/>
      <w:sz w:val="22"/>
      <w:szCs w:val="22"/>
    </w:rPr>
  </w:style>
  <w:style w:type="paragraph" w:customStyle="1" w:styleId="MDPItitle">
    <w:name w:val="MDPI_title"/>
    <w:qFormat/>
    <w:rsid w:val="00C36DF2"/>
    <w:pPr>
      <w:spacing w:after="240"/>
    </w:pPr>
    <w:rPr>
      <w:rFonts w:eastAsia="Times New Roman"/>
      <w:b/>
      <w:snapToGrid w:val="0"/>
      <w:color w:val="000000"/>
      <w:sz w:val="36"/>
      <w:lang w:eastAsia="de-DE" w:bidi="en-US"/>
    </w:rPr>
  </w:style>
  <w:style w:type="paragraph" w:customStyle="1" w:styleId="MDPIheadercitation">
    <w:name w:val="MDPI_header_citation"/>
    <w:basedOn w:val="MDPI62Acknowledgments"/>
    <w:rsid w:val="00ED621A"/>
    <w:pPr>
      <w:spacing w:before="0" w:after="240" w:line="240" w:lineRule="auto"/>
      <w:jc w:val="left"/>
    </w:pPr>
  </w:style>
  <w:style w:type="paragraph" w:customStyle="1" w:styleId="MDPIheaderwebsite">
    <w:name w:val="MDPI_header_website"/>
    <w:basedOn w:val="MDPI62Acknowledgments"/>
    <w:qFormat/>
    <w:rsid w:val="00ED621A"/>
    <w:pPr>
      <w:spacing w:before="0" w:after="240" w:line="240" w:lineRule="auto"/>
      <w:jc w:val="right"/>
    </w:pPr>
  </w:style>
  <w:style w:type="paragraph" w:customStyle="1" w:styleId="MDPIheaderjournallogo">
    <w:name w:val="MDPI_header_journal_logo"/>
    <w:qFormat/>
    <w:rsid w:val="00194D6C"/>
    <w:pPr>
      <w:spacing w:line="160" w:lineRule="exact"/>
    </w:pPr>
    <w:rPr>
      <w:rFonts w:ascii="Palatino Linotype" w:eastAsia="Times New Roman" w:hAnsi="Palatino Linotype"/>
      <w:i/>
      <w:color w:val="000000"/>
      <w:sz w:val="16"/>
      <w:szCs w:val="22"/>
      <w:lang w:eastAsia="de-CH"/>
    </w:rPr>
  </w:style>
  <w:style w:type="paragraph" w:customStyle="1" w:styleId="MDPIheadermdpilogo">
    <w:name w:val="MDPI_header_mdpi_logo"/>
    <w:qFormat/>
    <w:rsid w:val="007D0BB9"/>
    <w:pPr>
      <w:jc w:val="right"/>
    </w:pPr>
    <w:rPr>
      <w:rFonts w:ascii="Minion Pro" w:eastAsia="Times New Roman" w:hAnsi="Minion Pro"/>
      <w:color w:val="000000"/>
      <w:sz w:val="24"/>
      <w:szCs w:val="22"/>
      <w:lang w:eastAsia="de-CH"/>
    </w:rPr>
  </w:style>
  <w:style w:type="paragraph" w:customStyle="1" w:styleId="MDPI11articletype">
    <w:name w:val="MDPI_1.1_article_type"/>
    <w:basedOn w:val="MDPI31text"/>
    <w:next w:val="MDPI12title"/>
    <w:qFormat/>
    <w:rsid w:val="00675180"/>
    <w:pPr>
      <w:spacing w:before="240" w:line="240" w:lineRule="auto"/>
      <w:ind w:firstLine="0"/>
    </w:pPr>
    <w:rPr>
      <w:i/>
    </w:rPr>
  </w:style>
  <w:style w:type="paragraph" w:customStyle="1" w:styleId="MDPI12title">
    <w:name w:val="MDPI_1.2_title"/>
    <w:next w:val="MDPI13authornames"/>
    <w:qFormat/>
    <w:rsid w:val="00A32712"/>
    <w:pPr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A32712"/>
    <w:pPr>
      <w:spacing w:before="120"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MDPI15academiceditor"/>
    <w:qFormat/>
    <w:rsid w:val="00A32712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basedOn w:val="MDPI62Acknowledgments"/>
    <w:qFormat/>
    <w:rsid w:val="00A32712"/>
    <w:pPr>
      <w:spacing w:before="0" w:after="120"/>
      <w:ind w:left="113"/>
      <w:jc w:val="left"/>
    </w:pPr>
    <w:rPr>
      <w:snapToGrid/>
      <w:szCs w:val="22"/>
    </w:rPr>
  </w:style>
  <w:style w:type="paragraph" w:customStyle="1" w:styleId="MDPI17abstract">
    <w:name w:val="MDPI_1.7_abstract"/>
    <w:basedOn w:val="MDPI31text"/>
    <w:next w:val="MDPI18keywords"/>
    <w:qFormat/>
    <w:rsid w:val="00E05069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MDPI19classification"/>
    <w:qFormat/>
    <w:rsid w:val="008558A8"/>
    <w:pPr>
      <w:spacing w:before="240"/>
      <w:ind w:left="113" w:firstLine="0"/>
      <w:jc w:val="left"/>
    </w:pPr>
  </w:style>
  <w:style w:type="paragraph" w:customStyle="1" w:styleId="MDPI19classification">
    <w:name w:val="MDPI_1.9_classification"/>
    <w:basedOn w:val="MDPI31text"/>
    <w:qFormat/>
    <w:rsid w:val="00045ACC"/>
    <w:pPr>
      <w:spacing w:before="240"/>
      <w:ind w:left="113" w:firstLine="0"/>
      <w:jc w:val="left"/>
    </w:pPr>
    <w:rPr>
      <w:snapToGrid/>
    </w:rPr>
  </w:style>
  <w:style w:type="paragraph" w:customStyle="1" w:styleId="MDPI21heading1">
    <w:name w:val="MDPI_2.1_heading1"/>
    <w:basedOn w:val="MDPI23heading3"/>
    <w:qFormat/>
    <w:rsid w:val="009C1BFB"/>
    <w:rPr>
      <w:b/>
    </w:rPr>
  </w:style>
  <w:style w:type="paragraph" w:customStyle="1" w:styleId="MDPI22heading2">
    <w:name w:val="MDPI_2.2_heading2"/>
    <w:basedOn w:val="MDPItext"/>
    <w:qFormat/>
    <w:rsid w:val="00187D62"/>
    <w:pPr>
      <w:spacing w:before="240" w:after="120" w:line="280" w:lineRule="atLeast"/>
      <w:ind w:left="0" w:right="0" w:firstLine="0"/>
    </w:pPr>
    <w:rPr>
      <w:rFonts w:ascii="Palatino Linotype" w:hAnsi="Palatino Linotype"/>
      <w:i/>
      <w:snapToGrid/>
      <w:sz w:val="20"/>
    </w:rPr>
  </w:style>
  <w:style w:type="paragraph" w:customStyle="1" w:styleId="MDPI23heading3">
    <w:name w:val="MDPI_2.3_heading3"/>
    <w:basedOn w:val="MDPI31text"/>
    <w:qFormat/>
    <w:rsid w:val="00045ACC"/>
    <w:pPr>
      <w:spacing w:before="240" w:after="120"/>
      <w:ind w:firstLine="0"/>
      <w:jc w:val="left"/>
    </w:pPr>
  </w:style>
  <w:style w:type="paragraph" w:customStyle="1" w:styleId="MDPI31text">
    <w:name w:val="MDPI_3.1_text"/>
    <w:qFormat/>
    <w:rsid w:val="00327150"/>
    <w:pPr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A237DE"/>
    <w:pPr>
      <w:spacing w:after="240" w:line="260" w:lineRule="atLeast"/>
      <w:ind w:left="425" w:right="425"/>
    </w:pPr>
    <w:rPr>
      <w:rFonts w:cstheme="minorBidi"/>
      <w:snapToGrid/>
      <w:szCs w:val="22"/>
    </w:rPr>
  </w:style>
  <w:style w:type="paragraph" w:customStyle="1" w:styleId="MDPI42tablebody">
    <w:name w:val="MDPI_4.2_table_body"/>
    <w:qFormat/>
    <w:rsid w:val="00281230"/>
    <w:rPr>
      <w:rFonts w:ascii="Palatino Linotype" w:eastAsia="Times New Roman" w:hAnsi="Palatino Linotype" w:cstheme="minorBidi"/>
      <w:snapToGrid w:val="0"/>
      <w:color w:val="000000"/>
      <w:lang w:eastAsia="de-DE" w:bidi="en-US"/>
    </w:rPr>
  </w:style>
  <w:style w:type="paragraph" w:customStyle="1" w:styleId="MDPI51figurecaption">
    <w:name w:val="MDPI_5.1_figure_caption"/>
    <w:basedOn w:val="MDPI62Acknowledgments"/>
    <w:qFormat/>
    <w:rsid w:val="00A237DE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281230"/>
    <w:pPr>
      <w:jc w:val="center"/>
    </w:pPr>
    <w:rPr>
      <w:rFonts w:ascii="Palatino Linotype" w:eastAsia="Times New Roman" w:hAnsi="Palatino Linotype" w:cstheme="minorBidi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AD530F"/>
    <w:pPr>
      <w:spacing w:before="240"/>
    </w:pPr>
    <w:rPr>
      <w:lang w:eastAsia="en-US"/>
    </w:rPr>
  </w:style>
  <w:style w:type="paragraph" w:customStyle="1" w:styleId="MDPI16affiliation">
    <w:name w:val="MDPI_1.6_affiliation"/>
    <w:basedOn w:val="MDPI62Acknowledgments"/>
    <w:qFormat/>
    <w:rsid w:val="00A32712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71References">
    <w:name w:val="MDPI_7.1_References"/>
    <w:basedOn w:val="MDPI62Acknowledgments"/>
    <w:qFormat/>
    <w:rsid w:val="00C54840"/>
    <w:pPr>
      <w:numPr>
        <w:numId w:val="6"/>
      </w:numPr>
      <w:spacing w:before="0" w:line="260" w:lineRule="atLeast"/>
      <w:ind w:left="425" w:hanging="425"/>
    </w:pPr>
  </w:style>
  <w:style w:type="paragraph" w:customStyle="1" w:styleId="MDPI72Copyright">
    <w:name w:val="MDPI_7.2_Copyright"/>
    <w:basedOn w:val="MDPI71References"/>
    <w:qFormat/>
    <w:rsid w:val="00846BF4"/>
    <w:pPr>
      <w:numPr>
        <w:numId w:val="0"/>
      </w:numPr>
      <w:spacing w:before="240"/>
    </w:pPr>
    <w:rPr>
      <w:noProof/>
      <w:spacing w:val="-2"/>
      <w:lang w:val="en-GB" w:eastAsia="en-GB" w:bidi="ar-SA"/>
    </w:rPr>
  </w:style>
  <w:style w:type="paragraph" w:customStyle="1" w:styleId="MDPI73CopyrightImage">
    <w:name w:val="MDPI_7.3_CopyrightImage"/>
    <w:rsid w:val="00843A5C"/>
    <w:pPr>
      <w:spacing w:after="100"/>
      <w:jc w:val="right"/>
    </w:pPr>
    <w:rPr>
      <w:rFonts w:eastAsia="Times New Roman"/>
      <w:color w:val="000000"/>
      <w:lang w:eastAsia="de-CH"/>
    </w:rPr>
  </w:style>
  <w:style w:type="paragraph" w:customStyle="1" w:styleId="MDPIheader">
    <w:name w:val="MDPI_header"/>
    <w:qFormat/>
    <w:rsid w:val="00766452"/>
    <w:pPr>
      <w:spacing w:after="240"/>
    </w:pPr>
    <w:rPr>
      <w:rFonts w:ascii="Palatino Linotype" w:eastAsia="Times New Roman" w:hAnsi="Palatino Linotype"/>
      <w:iCs/>
      <w:sz w:val="16"/>
      <w:lang w:eastAsia="de-DE"/>
    </w:rPr>
  </w:style>
  <w:style w:type="paragraph" w:customStyle="1" w:styleId="MDPIfooter">
    <w:name w:val="MDPI_footer"/>
    <w:qFormat/>
    <w:rsid w:val="003C3391"/>
    <w:pPr>
      <w:spacing w:before="120"/>
      <w:jc w:val="center"/>
    </w:pPr>
    <w:rPr>
      <w:rFonts w:ascii="Minion Pro" w:eastAsia="Times New Roman" w:hAnsi="Minion Pro"/>
      <w:lang w:eastAsia="de-DE"/>
    </w:rPr>
  </w:style>
  <w:style w:type="paragraph" w:customStyle="1" w:styleId="MDPI32textnoindent">
    <w:name w:val="MDPI_3.2_text_no_indent"/>
    <w:basedOn w:val="MDPI31text"/>
    <w:qFormat/>
    <w:rsid w:val="00AA21F2"/>
    <w:pPr>
      <w:ind w:firstLine="0"/>
    </w:pPr>
  </w:style>
  <w:style w:type="paragraph" w:customStyle="1" w:styleId="MDPI35textbeforelist">
    <w:name w:val="MDPI_3.5_text_before_list"/>
    <w:basedOn w:val="MDPI31text"/>
    <w:qFormat/>
    <w:rsid w:val="00AA21F2"/>
    <w:pPr>
      <w:spacing w:after="120"/>
    </w:pPr>
  </w:style>
  <w:style w:type="paragraph" w:customStyle="1" w:styleId="MDPI36textafterlist">
    <w:name w:val="MDPI_3.6_text_after_list"/>
    <w:basedOn w:val="MDPI31text"/>
    <w:qFormat/>
    <w:rsid w:val="00AA21F2"/>
    <w:pPr>
      <w:spacing w:before="120"/>
    </w:pPr>
  </w:style>
  <w:style w:type="paragraph" w:customStyle="1" w:styleId="MDPI38bullet">
    <w:name w:val="MDPI_3.8_bullet"/>
    <w:basedOn w:val="MDPI31text"/>
    <w:qFormat/>
    <w:rsid w:val="003B5335"/>
    <w:pPr>
      <w:numPr>
        <w:numId w:val="4"/>
      </w:numPr>
      <w:ind w:left="425" w:hanging="425"/>
    </w:pPr>
  </w:style>
  <w:style w:type="paragraph" w:customStyle="1" w:styleId="MDPI37itemize">
    <w:name w:val="MDPI_3.7_itemize"/>
    <w:basedOn w:val="MDPI31text"/>
    <w:qFormat/>
    <w:rsid w:val="0040220D"/>
    <w:pPr>
      <w:numPr>
        <w:numId w:val="5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411BFF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411BFF"/>
    <w:pPr>
      <w:spacing w:before="120" w:after="120"/>
      <w:ind w:firstLine="0"/>
      <w:jc w:val="right"/>
    </w:pPr>
  </w:style>
  <w:style w:type="paragraph" w:customStyle="1" w:styleId="MDPI81theorem">
    <w:name w:val="MDPI_8.1_theorem"/>
    <w:basedOn w:val="MDPI32textnoindent"/>
    <w:qFormat/>
    <w:rsid w:val="00D1256E"/>
    <w:rPr>
      <w:i/>
    </w:rPr>
  </w:style>
  <w:style w:type="paragraph" w:customStyle="1" w:styleId="MDPI82proof">
    <w:name w:val="MDPI_8.2_proof"/>
    <w:basedOn w:val="MDPI32textnoindent"/>
    <w:qFormat/>
    <w:rsid w:val="002A7B0C"/>
  </w:style>
  <w:style w:type="paragraph" w:customStyle="1" w:styleId="MDPI33textspaceafter">
    <w:name w:val="MDPI_3.3_text_space_after"/>
    <w:basedOn w:val="MDPI31text"/>
    <w:qFormat/>
    <w:rsid w:val="004C21DE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191769"/>
    <w:pPr>
      <w:spacing w:before="240"/>
    </w:pPr>
  </w:style>
  <w:style w:type="paragraph" w:customStyle="1" w:styleId="MDPI19line">
    <w:name w:val="MDPI_1.9_line"/>
    <w:basedOn w:val="MDPI31text"/>
    <w:qFormat/>
    <w:rsid w:val="000C486B"/>
    <w:pPr>
      <w:pBdr>
        <w:bottom w:val="single" w:sz="6" w:space="1" w:color="auto"/>
      </w:pBdr>
      <w:ind w:firstLine="0"/>
    </w:pPr>
    <w:rPr>
      <w:rFonts w:cstheme="minorBidi"/>
      <w:snapToGrid/>
      <w:szCs w:val="24"/>
    </w:rPr>
  </w:style>
  <w:style w:type="paragraph" w:customStyle="1" w:styleId="MDPIfooterfirstpage">
    <w:name w:val="MDPI_footer_firstpage"/>
    <w:basedOn w:val="MDPIfooter"/>
    <w:qFormat/>
    <w:rsid w:val="00452D07"/>
    <w:pPr>
      <w:tabs>
        <w:tab w:val="right" w:pos="8845"/>
      </w:tabs>
      <w:spacing w:line="160" w:lineRule="exact"/>
      <w:jc w:val="left"/>
    </w:pPr>
    <w:rPr>
      <w:rFonts w:ascii="Palatino Linotype" w:hAnsi="Palatino Linotype"/>
      <w:sz w:val="16"/>
    </w:rPr>
  </w:style>
  <w:style w:type="character" w:customStyle="1" w:styleId="apple-converted-space">
    <w:name w:val="apple-converted-space"/>
    <w:basedOn w:val="DefaultParagraphFont"/>
    <w:rsid w:val="00673CD7"/>
  </w:style>
  <w:style w:type="paragraph" w:customStyle="1" w:styleId="MDPI43tablefooter">
    <w:name w:val="MDPI_4.3_table_footer"/>
    <w:basedOn w:val="MDPI41tablecaption"/>
    <w:next w:val="MDPI31text"/>
    <w:qFormat/>
    <w:rsid w:val="004C04CD"/>
    <w:pPr>
      <w:spacing w:before="0"/>
      <w:ind w:left="0" w:right="0"/>
    </w:pPr>
  </w:style>
  <w:style w:type="paragraph" w:customStyle="1" w:styleId="EndNoteBibliographyTitle">
    <w:name w:val="EndNote Bibliography Title"/>
    <w:basedOn w:val="Normal"/>
    <w:link w:val="EndNoteBibliographyTitleChar"/>
    <w:rsid w:val="000324FF"/>
    <w:pPr>
      <w:jc w:val="center"/>
    </w:pPr>
    <w:rPr>
      <w:rFonts w:ascii="Palatino Linotype" w:hAnsi="Palatino Linotype"/>
      <w:noProof/>
      <w:sz w:val="18"/>
      <w:lang w:val="de-DE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324FF"/>
    <w:rPr>
      <w:rFonts w:ascii="Palatino Linotype" w:eastAsia="Times New Roman" w:hAnsi="Palatino Linotype"/>
      <w:noProof/>
      <w:color w:val="000000"/>
      <w:sz w:val="18"/>
      <w:lang w:val="de-DE" w:eastAsia="de-DE"/>
    </w:rPr>
  </w:style>
  <w:style w:type="paragraph" w:customStyle="1" w:styleId="EndNoteBibliography">
    <w:name w:val="EndNote Bibliography"/>
    <w:basedOn w:val="Normal"/>
    <w:link w:val="EndNoteBibliographyChar"/>
    <w:rsid w:val="000324FF"/>
    <w:pPr>
      <w:spacing w:line="240" w:lineRule="atLeast"/>
    </w:pPr>
    <w:rPr>
      <w:rFonts w:ascii="Palatino Linotype" w:hAnsi="Palatino Linotype"/>
      <w:noProof/>
      <w:sz w:val="18"/>
      <w:lang w:val="de-DE"/>
    </w:rPr>
  </w:style>
  <w:style w:type="character" w:customStyle="1" w:styleId="EndNoteBibliographyChar">
    <w:name w:val="EndNote Bibliography Char"/>
    <w:basedOn w:val="DefaultParagraphFont"/>
    <w:link w:val="EndNoteBibliography"/>
    <w:rsid w:val="000324FF"/>
    <w:rPr>
      <w:rFonts w:ascii="Palatino Linotype" w:eastAsia="Times New Roman" w:hAnsi="Palatino Linotype"/>
      <w:noProof/>
      <w:color w:val="000000"/>
      <w:sz w:val="18"/>
      <w:lang w:val="de-DE" w:eastAsia="de-DE"/>
    </w:rPr>
  </w:style>
  <w:style w:type="character" w:styleId="Emphasis">
    <w:name w:val="Emphasis"/>
    <w:uiPriority w:val="20"/>
    <w:qFormat/>
    <w:rsid w:val="00BB4FCC"/>
    <w:rPr>
      <w:rFonts w:cs="Times New Roman"/>
      <w:i/>
      <w:iCs/>
      <w:sz w:val="24"/>
      <w:szCs w:val="24"/>
      <w:bdr w:val="none" w:sz="0" w:space="0" w:color="auto" w:frame="1"/>
      <w:vertAlign w:val="baseline"/>
    </w:rPr>
  </w:style>
  <w:style w:type="paragraph" w:styleId="Revision">
    <w:name w:val="Revision"/>
    <w:hidden/>
    <w:uiPriority w:val="99"/>
    <w:semiHidden/>
    <w:rsid w:val="00EB7FBD"/>
    <w:rPr>
      <w:rFonts w:eastAsia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3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6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31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1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76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1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8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6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7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67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8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2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7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54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22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0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2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2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9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6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10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2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7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4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8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67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4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dpi.com" TargetMode="External"/><Relationship Id="rId2" Type="http://schemas.openxmlformats.org/officeDocument/2006/relationships/image" Target="media/image6.wmf"/><Relationship Id="rId1" Type="http://schemas.openxmlformats.org/officeDocument/2006/relationships/hyperlink" Target="http://www.mdpi.com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phine\AppData\Local\Temp\viruses-template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6EA2F-8772-4EDE-AF82-ABCC4E33AE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0F2DA1-CADE-4995-A29D-88D160E8D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viruses-template-2</Template>
  <TotalTime>0</TotalTime>
  <Pages>15</Pages>
  <Words>3378</Words>
  <Characters>21677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Viruses</vt:lpstr>
      <vt:lpstr>Viruses</vt:lpstr>
    </vt:vector>
  </TitlesOfParts>
  <Company>MDPI</Company>
  <LinksUpToDate>false</LinksUpToDate>
  <CharactersWithSpaces>25005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Viruses</dc:title>
  <dc:creator>Bollinger, Laura (NIH/NIAID) [C]</dc:creator>
  <cp:lastModifiedBy>Delphine</cp:lastModifiedBy>
  <cp:revision>7</cp:revision>
  <cp:lastPrinted>2016-06-10T06:47:00Z</cp:lastPrinted>
  <dcterms:created xsi:type="dcterms:W3CDTF">2016-06-08T11:46:00Z</dcterms:created>
  <dcterms:modified xsi:type="dcterms:W3CDTF">2016-06-10T06:47:00Z</dcterms:modified>
</cp:coreProperties>
</file>